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48521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02E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02ED9">
              <w:rPr>
                <w:szCs w:val="28"/>
              </w:rPr>
              <w:t>14.12.2017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02ED9" w:rsidRPr="00802ED9">
              <w:rPr>
                <w:szCs w:val="28"/>
              </w:rPr>
              <w:t>631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02E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02ED9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26.07.2017 № 485 "Об утверждении </w:t>
            </w:r>
            <w:proofErr w:type="gramStart"/>
            <w:r w:rsidRPr="00B97253">
              <w:rPr>
                <w:rFonts w:eastAsia="Calibri"/>
                <w:szCs w:val="22"/>
                <w:lang w:eastAsia="en-US"/>
              </w:rPr>
              <w:t>сметы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расходов Законодательного Собрания Приморского края</w:t>
            </w:r>
            <w:proofErr w:type="gramEnd"/>
            <w:r w:rsidRPr="00B97253">
              <w:rPr>
                <w:rFonts w:eastAsia="Calibri"/>
                <w:szCs w:val="22"/>
                <w:lang w:eastAsia="en-US"/>
              </w:rPr>
              <w:t xml:space="preserve"> на 2018 год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и плановый период 2019 и </w:t>
            </w:r>
            <w:r>
              <w:rPr>
                <w:rFonts w:eastAsia="Calibri"/>
                <w:szCs w:val="22"/>
                <w:lang w:eastAsia="en-US"/>
              </w:rPr>
              <w:br/>
            </w:r>
            <w:r w:rsidRPr="00B97253">
              <w:rPr>
                <w:rFonts w:eastAsia="Calibri"/>
                <w:szCs w:val="22"/>
                <w:lang w:eastAsia="en-US"/>
              </w:rPr>
              <w:t>2020 годов</w:t>
            </w:r>
            <w:r>
              <w:t>"</w:t>
            </w:r>
          </w:p>
          <w:p w:rsidR="000B3FB2" w:rsidRPr="00802ED9" w:rsidRDefault="000B3FB2" w:rsidP="0094344A">
            <w:pPr>
              <w:ind w:left="-108"/>
              <w:jc w:val="both"/>
            </w:pPr>
          </w:p>
        </w:tc>
      </w:tr>
    </w:tbl>
    <w:p w:rsidR="00802ED9" w:rsidRDefault="00802ED9" w:rsidP="00802ED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02ED9" w:rsidRDefault="00802ED9" w:rsidP="00802ED9">
      <w:pPr>
        <w:pStyle w:val="a3"/>
        <w:tabs>
          <w:tab w:val="clear" w:pos="4153"/>
          <w:tab w:val="clear" w:pos="8306"/>
        </w:tabs>
      </w:pPr>
    </w:p>
    <w:p w:rsidR="00802ED9" w:rsidRDefault="00802ED9" w:rsidP="00802ED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02ED9" w:rsidRDefault="00802ED9" w:rsidP="00802ED9">
      <w:pPr>
        <w:pStyle w:val="a3"/>
        <w:tabs>
          <w:tab w:val="clear" w:pos="4153"/>
          <w:tab w:val="clear" w:pos="8306"/>
        </w:tabs>
      </w:pPr>
    </w:p>
    <w:p w:rsidR="00802ED9" w:rsidRDefault="00802ED9" w:rsidP="00802ED9">
      <w:pPr>
        <w:autoSpaceDE w:val="0"/>
        <w:autoSpaceDN w:val="0"/>
        <w:adjustRightInd w:val="0"/>
        <w:ind w:firstLine="709"/>
        <w:jc w:val="both"/>
      </w:pPr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</w:t>
      </w:r>
      <w:r w:rsidRPr="00B97253">
        <w:rPr>
          <w:rFonts w:eastAsia="Calibri"/>
          <w:szCs w:val="22"/>
          <w:lang w:eastAsia="en-US"/>
        </w:rPr>
        <w:t xml:space="preserve">26.07.2017 № 485 "Об утверждении </w:t>
      </w:r>
      <w:proofErr w:type="gramStart"/>
      <w:r w:rsidRPr="00B97253">
        <w:rPr>
          <w:rFonts w:eastAsia="Calibri"/>
          <w:szCs w:val="22"/>
          <w:lang w:eastAsia="en-US"/>
        </w:rPr>
        <w:t>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</w:t>
      </w:r>
      <w:proofErr w:type="gramEnd"/>
      <w:r w:rsidRPr="00B97253">
        <w:rPr>
          <w:rFonts w:eastAsia="Calibri"/>
          <w:szCs w:val="22"/>
          <w:lang w:eastAsia="en-US"/>
        </w:rPr>
        <w:t xml:space="preserve"> на 2018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2019 и 2020 годов</w:t>
      </w:r>
      <w:r>
        <w:t xml:space="preserve">" (Ведомости Законодательного Собрания Приморского края, 2017, № 30, стр. 56) следующие изменения: </w:t>
      </w:r>
    </w:p>
    <w:p w:rsidR="00802ED9" w:rsidRDefault="00802ED9" w:rsidP="00802ED9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2018 год и плановый период 2019 и 2020 годов изложить в следующей редакции:</w:t>
      </w:r>
    </w:p>
    <w:p w:rsidR="00802ED9" w:rsidRPr="00D03920" w:rsidRDefault="00802ED9" w:rsidP="00802ED9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 </w:t>
      </w:r>
      <w:proofErr w:type="gramStart"/>
      <w:r w:rsidRPr="00D03920">
        <w:rPr>
          <w:szCs w:val="28"/>
        </w:rPr>
        <w:t>"Утверждена</w:t>
      </w:r>
      <w:proofErr w:type="gramEnd"/>
    </w:p>
    <w:p w:rsidR="00802ED9" w:rsidRPr="00D03920" w:rsidRDefault="00802ED9" w:rsidP="00802ED9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802ED9" w:rsidRPr="00D03920" w:rsidRDefault="00802ED9" w:rsidP="00802ED9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802ED9" w:rsidRDefault="00802ED9" w:rsidP="00802ED9">
      <w:pPr>
        <w:ind w:left="5954"/>
        <w:rPr>
          <w:szCs w:val="28"/>
        </w:rPr>
      </w:pPr>
      <w:r>
        <w:rPr>
          <w:szCs w:val="28"/>
        </w:rPr>
        <w:t xml:space="preserve">от </w:t>
      </w:r>
      <w:r w:rsidRPr="00B97253">
        <w:rPr>
          <w:rFonts w:eastAsia="Calibri"/>
          <w:szCs w:val="22"/>
          <w:lang w:eastAsia="en-US"/>
        </w:rPr>
        <w:t>26.07.2017 № 485</w:t>
      </w:r>
    </w:p>
    <w:p w:rsidR="00802ED9" w:rsidRPr="00D03920" w:rsidRDefault="00802ED9" w:rsidP="00802ED9">
      <w:pPr>
        <w:ind w:left="5954"/>
        <w:rPr>
          <w:szCs w:val="28"/>
        </w:rPr>
      </w:pPr>
    </w:p>
    <w:p w:rsidR="00802ED9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8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201</w:t>
      </w:r>
      <w:r>
        <w:rPr>
          <w:szCs w:val="28"/>
        </w:rPr>
        <w:t>9</w:t>
      </w:r>
      <w:r w:rsidRPr="00DB766D">
        <w:rPr>
          <w:szCs w:val="28"/>
        </w:rPr>
        <w:t xml:space="preserve"> и 20</w:t>
      </w:r>
      <w:r>
        <w:rPr>
          <w:szCs w:val="28"/>
        </w:rPr>
        <w:t>20</w:t>
      </w:r>
      <w:r w:rsidRPr="00DB766D">
        <w:rPr>
          <w:szCs w:val="28"/>
        </w:rPr>
        <w:t xml:space="preserve"> годов</w:t>
      </w:r>
    </w:p>
    <w:p w:rsidR="00802ED9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02ED9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02ED9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02ED9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02ED9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02ED9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02ED9" w:rsidRDefault="00802ED9" w:rsidP="00802ED9">
      <w:pPr>
        <w:autoSpaceDE w:val="0"/>
        <w:autoSpaceDN w:val="0"/>
        <w:adjustRightInd w:val="0"/>
        <w:jc w:val="center"/>
        <w:outlineLvl w:val="0"/>
        <w:rPr>
          <w:sz w:val="12"/>
          <w:szCs w:val="12"/>
        </w:rPr>
      </w:pPr>
    </w:p>
    <w:p w:rsidR="00802ED9" w:rsidRDefault="00802ED9" w:rsidP="00802ED9">
      <w:pPr>
        <w:autoSpaceDE w:val="0"/>
        <w:autoSpaceDN w:val="0"/>
        <w:adjustRightInd w:val="0"/>
        <w:jc w:val="center"/>
        <w:outlineLvl w:val="0"/>
        <w:rPr>
          <w:sz w:val="12"/>
          <w:szCs w:val="12"/>
        </w:rPr>
      </w:pPr>
    </w:p>
    <w:tbl>
      <w:tblPr>
        <w:tblW w:w="1006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9"/>
        <w:gridCol w:w="704"/>
        <w:gridCol w:w="755"/>
        <w:gridCol w:w="1352"/>
        <w:gridCol w:w="586"/>
        <w:gridCol w:w="843"/>
        <w:gridCol w:w="1247"/>
        <w:gridCol w:w="1275"/>
        <w:gridCol w:w="1134"/>
      </w:tblGrid>
      <w:tr w:rsidR="00802ED9" w:rsidRPr="00B75C41" w:rsidTr="00B946A2">
        <w:tblPrEx>
          <w:tblCellMar>
            <w:top w:w="0" w:type="dxa"/>
            <w:bottom w:w="0" w:type="dxa"/>
          </w:tblCellMar>
        </w:tblPrEx>
        <w:trPr>
          <w:cantSplit/>
          <w:trHeight w:val="444"/>
        </w:trPr>
        <w:tc>
          <w:tcPr>
            <w:tcW w:w="21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B75C41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424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4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</w:t>
            </w:r>
            <w:r>
              <w:rPr>
                <w:sz w:val="24"/>
                <w:szCs w:val="24"/>
              </w:rPr>
              <w:t>8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Плановый период</w:t>
            </w:r>
          </w:p>
        </w:tc>
      </w:tr>
      <w:tr w:rsidR="00802ED9" w:rsidRPr="00B75C41" w:rsidTr="00B946A2">
        <w:tblPrEx>
          <w:tblCellMar>
            <w:top w:w="0" w:type="dxa"/>
            <w:bottom w:w="0" w:type="dxa"/>
          </w:tblCellMar>
        </w:tblPrEx>
        <w:trPr>
          <w:cantSplit/>
          <w:trHeight w:val="3739"/>
        </w:trPr>
        <w:tc>
          <w:tcPr>
            <w:tcW w:w="21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5C41">
              <w:rPr>
                <w:sz w:val="24"/>
                <w:szCs w:val="24"/>
              </w:rPr>
              <w:t>ве</w:t>
            </w:r>
            <w:proofErr w:type="spellEnd"/>
            <w:r w:rsidRPr="00B75C41">
              <w:rPr>
                <w:sz w:val="24"/>
                <w:szCs w:val="24"/>
              </w:rPr>
              <w:t>-дом</w:t>
            </w:r>
            <w:proofErr w:type="gramEnd"/>
            <w:r w:rsidRPr="00B75C41">
              <w:rPr>
                <w:sz w:val="24"/>
                <w:szCs w:val="24"/>
              </w:rPr>
              <w:t>-</w:t>
            </w:r>
          </w:p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раз-дел</w:t>
            </w:r>
            <w:proofErr w:type="gramEnd"/>
            <w:r w:rsidRPr="00B75C41">
              <w:rPr>
                <w:sz w:val="24"/>
                <w:szCs w:val="24"/>
              </w:rPr>
              <w:t>, под-раз-дел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целевая</w:t>
            </w:r>
            <w:proofErr w:type="gramEnd"/>
          </w:p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статья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вид рас-хо-</w:t>
            </w:r>
            <w:proofErr w:type="spellStart"/>
            <w:r w:rsidRPr="00B75C4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клас-сифи-кация</w:t>
            </w:r>
            <w:proofErr w:type="spellEnd"/>
            <w:r w:rsidRPr="00B75C41">
              <w:rPr>
                <w:sz w:val="24"/>
                <w:szCs w:val="24"/>
              </w:rPr>
              <w:t xml:space="preserve"> </w:t>
            </w:r>
            <w:proofErr w:type="gramStart"/>
            <w:r w:rsidRPr="00B75C41">
              <w:rPr>
                <w:sz w:val="24"/>
                <w:szCs w:val="24"/>
              </w:rPr>
              <w:t>опера-</w:t>
            </w:r>
            <w:proofErr w:type="spellStart"/>
            <w:r w:rsidRPr="00B75C41">
              <w:rPr>
                <w:sz w:val="24"/>
                <w:szCs w:val="24"/>
              </w:rPr>
              <w:t>ций</w:t>
            </w:r>
            <w:proofErr w:type="spellEnd"/>
            <w:proofErr w:type="gramEnd"/>
            <w:r w:rsidRPr="00B75C41">
              <w:rPr>
                <w:sz w:val="24"/>
                <w:szCs w:val="24"/>
              </w:rPr>
              <w:t xml:space="preserve"> сек-тора </w:t>
            </w:r>
            <w:proofErr w:type="spellStart"/>
            <w:r w:rsidRPr="00B75C41">
              <w:rPr>
                <w:sz w:val="24"/>
                <w:szCs w:val="24"/>
              </w:rPr>
              <w:t>госу</w:t>
            </w:r>
            <w:proofErr w:type="spellEnd"/>
            <w:r w:rsidRPr="00B75C41">
              <w:rPr>
                <w:sz w:val="24"/>
                <w:szCs w:val="24"/>
              </w:rPr>
              <w:t>-дар-</w:t>
            </w:r>
            <w:proofErr w:type="spellStart"/>
            <w:r w:rsidRPr="00B75C41">
              <w:rPr>
                <w:sz w:val="24"/>
                <w:szCs w:val="24"/>
              </w:rPr>
              <w:t>ствен</w:t>
            </w:r>
            <w:proofErr w:type="spellEnd"/>
            <w:r w:rsidRPr="00B75C41">
              <w:rPr>
                <w:sz w:val="24"/>
                <w:szCs w:val="24"/>
              </w:rPr>
              <w:t>-</w:t>
            </w:r>
            <w:proofErr w:type="spellStart"/>
            <w:r w:rsidRPr="00B75C41">
              <w:rPr>
                <w:sz w:val="24"/>
                <w:szCs w:val="24"/>
              </w:rPr>
              <w:t>ного</w:t>
            </w:r>
            <w:proofErr w:type="spellEnd"/>
            <w:r w:rsidRPr="00B75C41">
              <w:rPr>
                <w:sz w:val="24"/>
                <w:szCs w:val="24"/>
              </w:rPr>
              <w:t xml:space="preserve"> управ-</w:t>
            </w:r>
            <w:proofErr w:type="spellStart"/>
            <w:r w:rsidRPr="00B75C4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24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</w:t>
            </w:r>
            <w:r>
              <w:rPr>
                <w:sz w:val="24"/>
                <w:szCs w:val="24"/>
              </w:rPr>
              <w:t>9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на 2020</w:t>
            </w:r>
            <w:r w:rsidRPr="00B75C41">
              <w:rPr>
                <w:sz w:val="24"/>
                <w:szCs w:val="24"/>
              </w:rPr>
              <w:t xml:space="preserve"> год,</w:t>
            </w:r>
          </w:p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02ED9" w:rsidRPr="00B75C41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B75C41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</w:t>
            </w:r>
          </w:p>
        </w:tc>
      </w:tr>
      <w:tr w:rsidR="00802ED9" w:rsidRPr="004D2D3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DC4567" w:rsidRDefault="00802ED9" w:rsidP="00B946A2">
            <w:pPr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C456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C456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C456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C456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C4567" w:rsidRDefault="00802ED9" w:rsidP="00B946A2">
            <w:pPr>
              <w:jc w:val="center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C4567" w:rsidRDefault="00802ED9" w:rsidP="00B946A2">
            <w:pPr>
              <w:jc w:val="right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383 241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C4567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Pr="00DC4567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Pr="00DC4567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Pr="00DC4567" w:rsidRDefault="00802ED9" w:rsidP="00B946A2">
            <w:pPr>
              <w:jc w:val="right"/>
              <w:rPr>
                <w:b/>
              </w:rPr>
            </w:pPr>
            <w:r w:rsidRPr="00DC4567">
              <w:rPr>
                <w:b/>
                <w:sz w:val="24"/>
                <w:szCs w:val="24"/>
              </w:rPr>
              <w:t>383 241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C4567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Pr="00DC4567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Pr="00DC4567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Pr="00DC4567" w:rsidRDefault="00802ED9" w:rsidP="00B946A2">
            <w:pPr>
              <w:jc w:val="right"/>
              <w:rPr>
                <w:b/>
              </w:rPr>
            </w:pPr>
            <w:r w:rsidRPr="00DC4567">
              <w:rPr>
                <w:b/>
                <w:sz w:val="24"/>
                <w:szCs w:val="24"/>
              </w:rPr>
              <w:t>383 241</w:t>
            </w:r>
          </w:p>
        </w:tc>
      </w:tr>
      <w:tr w:rsidR="00802ED9" w:rsidRPr="004D2D3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DE11A3" w:rsidRDefault="00802ED9" w:rsidP="00B946A2">
            <w:pPr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E11A3" w:rsidRDefault="00802ED9" w:rsidP="00B946A2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E11A3" w:rsidRDefault="00802ED9" w:rsidP="00B946A2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E11A3" w:rsidRDefault="00802ED9" w:rsidP="00B946A2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DE11A3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955FAF" w:rsidRDefault="00802ED9" w:rsidP="00B946A2">
            <w:pPr>
              <w:jc w:val="center"/>
              <w:rPr>
                <w:sz w:val="24"/>
                <w:szCs w:val="24"/>
              </w:rPr>
            </w:pPr>
            <w:r w:rsidRPr="00955FAF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955FAF" w:rsidRDefault="00802ED9" w:rsidP="00B946A2">
            <w:pPr>
              <w:jc w:val="center"/>
              <w:rPr>
                <w:sz w:val="24"/>
                <w:szCs w:val="24"/>
              </w:rPr>
            </w:pPr>
            <w:r w:rsidRPr="00955FAF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4D2D3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239 074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Default="00802ED9" w:rsidP="00B946A2">
            <w:pPr>
              <w:jc w:val="right"/>
            </w:pPr>
            <w:r w:rsidRPr="00966F1B">
              <w:rPr>
                <w:sz w:val="24"/>
                <w:szCs w:val="24"/>
              </w:rPr>
              <w:t>239 074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Default="00802ED9" w:rsidP="00B946A2">
            <w:pPr>
              <w:jc w:val="right"/>
            </w:pPr>
            <w:r w:rsidRPr="00966F1B">
              <w:rPr>
                <w:sz w:val="24"/>
                <w:szCs w:val="24"/>
              </w:rPr>
              <w:t>239 074</w:t>
            </w:r>
          </w:p>
        </w:tc>
      </w:tr>
      <w:tr w:rsidR="00802ED9" w:rsidRPr="00DF38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286AD3" w:rsidRDefault="00802ED9" w:rsidP="00B946A2">
            <w:pPr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286AD3" w:rsidRDefault="00802ED9" w:rsidP="00B946A2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286AD3" w:rsidRDefault="00802ED9" w:rsidP="00B946A2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286AD3" w:rsidRDefault="00802ED9" w:rsidP="00B946A2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286AD3">
              <w:rPr>
                <w:sz w:val="24"/>
                <w:szCs w:val="24"/>
              </w:rPr>
              <w:t>91004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286AD3" w:rsidRDefault="00802ED9" w:rsidP="00B946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286AD3" w:rsidRDefault="00802ED9" w:rsidP="00B946A2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Pr="009D3678" w:rsidRDefault="00802ED9" w:rsidP="00B946A2">
            <w:pPr>
              <w:jc w:val="right"/>
              <w:rPr>
                <w:sz w:val="24"/>
                <w:szCs w:val="24"/>
              </w:rPr>
            </w:pPr>
            <w:r w:rsidRPr="00050B93">
              <w:rPr>
                <w:sz w:val="24"/>
                <w:szCs w:val="24"/>
              </w:rPr>
              <w:t>3 363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Pr="009D3678" w:rsidRDefault="00802ED9" w:rsidP="00B946A2">
            <w:pPr>
              <w:jc w:val="right"/>
              <w:rPr>
                <w:sz w:val="24"/>
                <w:szCs w:val="24"/>
              </w:rPr>
            </w:pPr>
            <w:r w:rsidRPr="00050B93">
              <w:rPr>
                <w:sz w:val="24"/>
                <w:szCs w:val="24"/>
              </w:rPr>
              <w:t>3 363</w:t>
            </w:r>
          </w:p>
        </w:tc>
      </w:tr>
      <w:tr w:rsidR="00802ED9" w:rsidRPr="00DF38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CF3573" w:rsidRDefault="00802ED9" w:rsidP="00B946A2">
            <w:pPr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F3573" w:rsidRDefault="00802ED9" w:rsidP="00B946A2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F3573" w:rsidRDefault="00802ED9" w:rsidP="00B946A2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F3573" w:rsidRDefault="00802ED9" w:rsidP="00B946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CF3573">
              <w:rPr>
                <w:sz w:val="24"/>
                <w:szCs w:val="24"/>
              </w:rPr>
              <w:t>9991005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F3573" w:rsidRDefault="00802ED9" w:rsidP="00B946A2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F3573" w:rsidRDefault="00802ED9" w:rsidP="00B946A2">
            <w:pPr>
              <w:jc w:val="center"/>
              <w:rPr>
                <w:sz w:val="24"/>
                <w:szCs w:val="24"/>
              </w:rPr>
            </w:pPr>
            <w:r w:rsidRPr="00CF3573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46 413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Pr="009D3678" w:rsidRDefault="00802ED9" w:rsidP="00B946A2">
            <w:pPr>
              <w:jc w:val="right"/>
              <w:rPr>
                <w:sz w:val="24"/>
                <w:szCs w:val="24"/>
              </w:rPr>
            </w:pPr>
            <w:r w:rsidRPr="002C3F73">
              <w:rPr>
                <w:sz w:val="24"/>
                <w:szCs w:val="24"/>
              </w:rPr>
              <w:t>46 413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Pr="009D3678" w:rsidRDefault="00802ED9" w:rsidP="00B946A2">
            <w:pPr>
              <w:jc w:val="right"/>
              <w:rPr>
                <w:sz w:val="24"/>
                <w:szCs w:val="24"/>
              </w:rPr>
            </w:pPr>
            <w:r w:rsidRPr="002C3F73">
              <w:rPr>
                <w:sz w:val="24"/>
                <w:szCs w:val="24"/>
              </w:rPr>
              <w:t>46 413</w:t>
            </w:r>
          </w:p>
        </w:tc>
      </w:tr>
      <w:tr w:rsidR="00802ED9" w:rsidRPr="00DF38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5C722B" w:rsidRDefault="00802ED9" w:rsidP="00B946A2">
            <w:pPr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E11A3" w:rsidRDefault="00802ED9" w:rsidP="00B946A2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C722B" w:rsidRDefault="00802ED9" w:rsidP="00B946A2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C722B" w:rsidRDefault="00802ED9" w:rsidP="00B946A2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5C722B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C722B" w:rsidRDefault="00802ED9" w:rsidP="00B946A2">
            <w:pPr>
              <w:jc w:val="center"/>
              <w:rPr>
                <w:sz w:val="24"/>
                <w:szCs w:val="24"/>
              </w:rPr>
            </w:pPr>
            <w:r w:rsidRPr="005C722B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E00649" w:rsidRDefault="00802ED9" w:rsidP="00B946A2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212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3 178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3 178</w:t>
            </w:r>
          </w:p>
        </w:tc>
      </w:tr>
      <w:tr w:rsidR="00802ED9" w:rsidRPr="00DF38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E00649" w:rsidRDefault="00802ED9" w:rsidP="00B946A2">
            <w:pPr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E11A3" w:rsidRDefault="00802ED9" w:rsidP="00B946A2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E00649" w:rsidRDefault="00802ED9" w:rsidP="00B946A2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E00649" w:rsidRDefault="00802ED9" w:rsidP="00B946A2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99</w:t>
            </w:r>
            <w:r w:rsidRPr="00E00649">
              <w:rPr>
                <w:sz w:val="24"/>
                <w:szCs w:val="24"/>
              </w:rPr>
              <w:t>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E00649" w:rsidRDefault="00802ED9" w:rsidP="00B946A2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E00649" w:rsidRDefault="00802ED9" w:rsidP="00B946A2">
            <w:pPr>
              <w:jc w:val="center"/>
              <w:rPr>
                <w:sz w:val="24"/>
                <w:szCs w:val="24"/>
              </w:rPr>
            </w:pPr>
            <w:r w:rsidRPr="00E00649">
              <w:rPr>
                <w:sz w:val="24"/>
                <w:szCs w:val="24"/>
              </w:rPr>
              <w:t>212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3 981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3 981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3 981</w:t>
            </w:r>
          </w:p>
        </w:tc>
      </w:tr>
      <w:tr w:rsidR="00802ED9" w:rsidRPr="00DF38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D23950" w:rsidRDefault="00802ED9" w:rsidP="00B946A2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802ED9" w:rsidRPr="00002E84" w:rsidRDefault="00802ED9" w:rsidP="00B946A2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E11A3" w:rsidRDefault="00802ED9" w:rsidP="00B946A2">
            <w:pPr>
              <w:jc w:val="center"/>
              <w:rPr>
                <w:sz w:val="24"/>
                <w:szCs w:val="24"/>
              </w:rPr>
            </w:pPr>
            <w:r w:rsidRPr="00DE11A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DE11A3">
              <w:rPr>
                <w:sz w:val="24"/>
                <w:szCs w:val="24"/>
              </w:rPr>
              <w:t>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72 200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Pr="009D3678" w:rsidRDefault="00802ED9" w:rsidP="00B946A2">
            <w:pPr>
              <w:jc w:val="right"/>
              <w:rPr>
                <w:sz w:val="24"/>
                <w:szCs w:val="24"/>
              </w:rPr>
            </w:pPr>
            <w:r w:rsidRPr="00D82293">
              <w:rPr>
                <w:sz w:val="24"/>
                <w:szCs w:val="24"/>
              </w:rPr>
              <w:t>72 200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Pr="009D3678" w:rsidRDefault="00802ED9" w:rsidP="00B946A2">
            <w:pPr>
              <w:jc w:val="right"/>
              <w:rPr>
                <w:sz w:val="24"/>
                <w:szCs w:val="24"/>
              </w:rPr>
            </w:pPr>
            <w:r w:rsidRPr="00D82293">
              <w:rPr>
                <w:sz w:val="24"/>
                <w:szCs w:val="24"/>
              </w:rPr>
              <w:t>72 200</w:t>
            </w:r>
          </w:p>
        </w:tc>
      </w:tr>
      <w:tr w:rsidR="00802ED9" w:rsidRPr="00DF38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D23950" w:rsidRDefault="00802ED9" w:rsidP="00B946A2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802ED9" w:rsidRPr="00002E84" w:rsidRDefault="00802ED9" w:rsidP="00B946A2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286AD3" w:rsidRDefault="00802ED9" w:rsidP="00B946A2">
            <w:pPr>
              <w:jc w:val="center"/>
              <w:rPr>
                <w:sz w:val="24"/>
                <w:szCs w:val="24"/>
              </w:rPr>
            </w:pPr>
            <w:r w:rsidRPr="00286AD3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>99</w:t>
            </w:r>
            <w:r w:rsidRPr="00286AD3">
              <w:rPr>
                <w:sz w:val="24"/>
                <w:szCs w:val="24"/>
              </w:rPr>
              <w:t>91004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1 016</w:t>
            </w:r>
          </w:p>
        </w:tc>
      </w:tr>
      <w:tr w:rsidR="00802ED9" w:rsidRPr="00DF38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D23950" w:rsidRDefault="00802ED9" w:rsidP="00B946A2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Начисления на выплаты</w:t>
            </w:r>
          </w:p>
          <w:p w:rsidR="00802ED9" w:rsidRPr="00002E84" w:rsidRDefault="00802ED9" w:rsidP="00B946A2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F3573" w:rsidRDefault="00802ED9" w:rsidP="00B946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CF3573">
              <w:rPr>
                <w:sz w:val="24"/>
                <w:szCs w:val="24"/>
              </w:rPr>
              <w:t>9991005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F38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Pr="00DC4567" w:rsidRDefault="00802ED9" w:rsidP="00B946A2">
            <w:pPr>
              <w:jc w:val="right"/>
              <w:rPr>
                <w:sz w:val="24"/>
                <w:szCs w:val="24"/>
              </w:rPr>
            </w:pPr>
            <w:r w:rsidRPr="00DD2EB0">
              <w:rPr>
                <w:sz w:val="24"/>
                <w:szCs w:val="24"/>
              </w:rPr>
              <w:t>14 016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Pr="00DC4567" w:rsidRDefault="00802ED9" w:rsidP="00B946A2">
            <w:pPr>
              <w:jc w:val="right"/>
              <w:rPr>
                <w:sz w:val="24"/>
                <w:szCs w:val="24"/>
              </w:rPr>
            </w:pPr>
            <w:r w:rsidRPr="00DD2EB0">
              <w:rPr>
                <w:sz w:val="24"/>
                <w:szCs w:val="24"/>
              </w:rPr>
              <w:t>14 016</w:t>
            </w:r>
          </w:p>
        </w:tc>
      </w:tr>
      <w:tr w:rsidR="00802ED9" w:rsidRPr="00D23950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DC4567" w:rsidRDefault="00802ED9" w:rsidP="00B946A2">
            <w:pPr>
              <w:ind w:right="-28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C4567" w:rsidRDefault="00802ED9" w:rsidP="00B946A2">
            <w:pPr>
              <w:jc w:val="center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C4567" w:rsidRDefault="00802ED9" w:rsidP="00B946A2">
            <w:pPr>
              <w:jc w:val="right"/>
              <w:rPr>
                <w:b/>
                <w:sz w:val="24"/>
                <w:szCs w:val="24"/>
              </w:rPr>
            </w:pPr>
            <w:r w:rsidRPr="00DC4567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9</w:t>
            </w:r>
            <w:r w:rsidRPr="00DC456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39</w:t>
            </w:r>
            <w:r w:rsidRPr="00DC456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FA06C0">
              <w:rPr>
                <w:b/>
                <w:sz w:val="24"/>
                <w:szCs w:val="24"/>
              </w:rPr>
              <w:t>59 394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FA06C0">
              <w:rPr>
                <w:b/>
                <w:sz w:val="24"/>
                <w:szCs w:val="24"/>
              </w:rPr>
              <w:t>59 394</w:t>
            </w:r>
          </w:p>
        </w:tc>
      </w:tr>
      <w:tr w:rsidR="00802ED9" w:rsidRPr="00AF28AF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D23950" w:rsidRDefault="00802ED9" w:rsidP="00B946A2">
            <w:pPr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221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6 600</w:t>
            </w:r>
          </w:p>
        </w:tc>
      </w:tr>
      <w:tr w:rsidR="00802ED9" w:rsidRPr="00AF28AF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222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right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9 500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right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right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9 500</w:t>
            </w:r>
          </w:p>
        </w:tc>
      </w:tr>
      <w:tr w:rsidR="00802ED9" w:rsidRPr="00C24CE9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AF28AF" w:rsidRDefault="00802ED9" w:rsidP="00B946A2">
            <w:pPr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28AF" w:rsidRDefault="00802ED9" w:rsidP="00B946A2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223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right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4</w:t>
            </w:r>
            <w:r w:rsidRPr="00C24CE9">
              <w:rPr>
                <w:sz w:val="24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right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4</w:t>
            </w:r>
            <w:r w:rsidRPr="00C24CE9">
              <w:rPr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right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4</w:t>
            </w:r>
            <w:r w:rsidRPr="00C24CE9">
              <w:rPr>
                <w:sz w:val="24"/>
                <w:szCs w:val="24"/>
              </w:rPr>
              <w:t>00</w:t>
            </w:r>
          </w:p>
        </w:tc>
      </w:tr>
      <w:tr w:rsidR="00802ED9" w:rsidRPr="00C24CE9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C24CE9" w:rsidRDefault="00802ED9" w:rsidP="00B946A2">
            <w:pPr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Арендная плата за пользование имуществом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23950" w:rsidRDefault="00802ED9" w:rsidP="00B946A2">
            <w:pPr>
              <w:jc w:val="center"/>
              <w:rPr>
                <w:sz w:val="24"/>
                <w:szCs w:val="24"/>
              </w:rPr>
            </w:pPr>
            <w:r w:rsidRPr="00D23950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jc w:val="center"/>
              <w:rPr>
                <w:sz w:val="24"/>
                <w:szCs w:val="24"/>
              </w:rPr>
            </w:pPr>
            <w:r w:rsidRPr="00AF28AF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224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2 818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2 818</w:t>
            </w:r>
          </w:p>
        </w:tc>
      </w:tr>
      <w:tr w:rsidR="00802ED9" w:rsidRPr="004418E9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C24CE9" w:rsidRDefault="00802ED9" w:rsidP="00B946A2">
            <w:pPr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4418E9" w:rsidRDefault="00802ED9" w:rsidP="00B946A2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4418E9" w:rsidRDefault="00802ED9" w:rsidP="00B946A2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225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4418E9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17 870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131AF8">
              <w:rPr>
                <w:sz w:val="24"/>
                <w:szCs w:val="24"/>
              </w:rPr>
              <w:t>17 870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131AF8">
              <w:rPr>
                <w:sz w:val="24"/>
                <w:szCs w:val="24"/>
              </w:rPr>
              <w:t>17 870</w:t>
            </w:r>
          </w:p>
        </w:tc>
      </w:tr>
      <w:tr w:rsidR="00802ED9" w:rsidRPr="004418E9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4418E9" w:rsidRDefault="00802ED9" w:rsidP="00B946A2">
            <w:pPr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4418E9" w:rsidRDefault="00802ED9" w:rsidP="00B946A2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4418E9" w:rsidRDefault="00802ED9" w:rsidP="00B946A2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4418E9" w:rsidRDefault="00802ED9" w:rsidP="00B946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4418E9" w:rsidRDefault="00802ED9" w:rsidP="00B946A2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4418E9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10 364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4418E9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10 364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4418E9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10 364</w:t>
            </w:r>
          </w:p>
        </w:tc>
      </w:tr>
      <w:tr w:rsidR="00802ED9" w:rsidRPr="005961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4418E9" w:rsidRDefault="00802ED9" w:rsidP="00B946A2">
            <w:pPr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4418E9" w:rsidRDefault="00802ED9" w:rsidP="00B946A2">
            <w:pPr>
              <w:jc w:val="center"/>
              <w:rPr>
                <w:sz w:val="24"/>
                <w:szCs w:val="24"/>
              </w:rPr>
            </w:pPr>
            <w:r w:rsidRPr="004418E9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123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7 943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7 943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7 943</w:t>
            </w:r>
          </w:p>
        </w:tc>
      </w:tr>
    </w:tbl>
    <w:p w:rsidR="00802ED9" w:rsidRDefault="00802ED9" w:rsidP="00802ED9"/>
    <w:p w:rsidR="00802ED9" w:rsidRDefault="00802ED9" w:rsidP="00802ED9">
      <w:bookmarkStart w:id="0" w:name="_GoBack"/>
      <w:bookmarkEnd w:id="0"/>
    </w:p>
    <w:tbl>
      <w:tblPr>
        <w:tblW w:w="1006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09"/>
        <w:gridCol w:w="709"/>
        <w:gridCol w:w="1417"/>
        <w:gridCol w:w="567"/>
        <w:gridCol w:w="851"/>
        <w:gridCol w:w="1276"/>
        <w:gridCol w:w="1275"/>
        <w:gridCol w:w="1134"/>
      </w:tblGrid>
      <w:tr w:rsidR="00802ED9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</w:t>
            </w:r>
          </w:p>
        </w:tc>
      </w:tr>
      <w:tr w:rsidR="00802ED9" w:rsidRPr="005961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9999920020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</w:t>
            </w:r>
          </w:p>
        </w:tc>
      </w:tr>
      <w:tr w:rsidR="00802ED9" w:rsidRPr="005961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9999921790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</w:tc>
      </w:tr>
      <w:tr w:rsidR="00802ED9" w:rsidRPr="005961C5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17B57" w:rsidRDefault="00802ED9" w:rsidP="00B946A2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right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17 553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right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17 553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right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17 553</w:t>
            </w:r>
          </w:p>
        </w:tc>
      </w:tr>
      <w:tr w:rsidR="00802ED9" w:rsidRPr="00D85424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5961C5" w:rsidRDefault="00802ED9" w:rsidP="00B946A2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AF46C2" w:rsidRDefault="00802ED9" w:rsidP="00B946A2">
            <w:pPr>
              <w:jc w:val="center"/>
              <w:rPr>
                <w:sz w:val="24"/>
                <w:szCs w:val="24"/>
              </w:rPr>
            </w:pPr>
            <w:r w:rsidRPr="00AF46C2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85424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4 157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85424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4 157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D85424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4 157</w:t>
            </w:r>
          </w:p>
        </w:tc>
      </w:tr>
      <w:tr w:rsidR="00802ED9" w:rsidRPr="00602771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5961C5" w:rsidRDefault="00802ED9" w:rsidP="00B946A2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360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11 896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11 896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11 896</w:t>
            </w:r>
          </w:p>
        </w:tc>
      </w:tr>
      <w:tr w:rsidR="00802ED9" w:rsidRPr="00602771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5961C5" w:rsidRDefault="00802ED9" w:rsidP="00B946A2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851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  <w:tr w:rsidR="00802ED9" w:rsidRPr="00602771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5961C5" w:rsidRDefault="00802ED9" w:rsidP="00B946A2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852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60277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 w:rsidRPr="00602771">
              <w:rPr>
                <w:sz w:val="24"/>
                <w:szCs w:val="24"/>
              </w:rPr>
              <w:t>90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 w:rsidRPr="00602771">
              <w:rPr>
                <w:sz w:val="24"/>
                <w:szCs w:val="24"/>
              </w:rPr>
              <w:t>90</w:t>
            </w:r>
            <w:r>
              <w:rPr>
                <w:sz w:val="24"/>
                <w:szCs w:val="24"/>
              </w:rPr>
              <w:t>0</w:t>
            </w:r>
          </w:p>
        </w:tc>
      </w:tr>
      <w:tr w:rsidR="00802ED9" w:rsidRPr="00602771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5961C5" w:rsidRDefault="00802ED9" w:rsidP="00B946A2">
            <w:pPr>
              <w:rPr>
                <w:sz w:val="24"/>
                <w:szCs w:val="24"/>
              </w:rPr>
            </w:pPr>
            <w:r w:rsidRPr="005961C5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5961C5" w:rsidRDefault="00802ED9" w:rsidP="00B946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602771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02ED9" w:rsidRPr="00C865DC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17B57" w:rsidRDefault="00802ED9" w:rsidP="00B946A2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right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4</w:t>
            </w:r>
            <w:r w:rsidRPr="00017B5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878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BB3E65">
              <w:rPr>
                <w:b/>
                <w:sz w:val="24"/>
                <w:szCs w:val="24"/>
              </w:rPr>
              <w:t>34 878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BB3E65">
              <w:rPr>
                <w:b/>
                <w:sz w:val="24"/>
                <w:szCs w:val="24"/>
              </w:rPr>
              <w:t>34 878</w:t>
            </w:r>
          </w:p>
        </w:tc>
      </w:tr>
      <w:tr w:rsidR="00802ED9" w:rsidRPr="00C865DC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C865DC" w:rsidRDefault="00802ED9" w:rsidP="00B946A2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12 626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EC33D8">
              <w:rPr>
                <w:sz w:val="24"/>
                <w:szCs w:val="24"/>
              </w:rPr>
              <w:t>12 626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EC33D8">
              <w:rPr>
                <w:sz w:val="24"/>
                <w:szCs w:val="24"/>
              </w:rPr>
              <w:t>12 626</w:t>
            </w:r>
          </w:p>
        </w:tc>
      </w:tr>
      <w:tr w:rsidR="00802ED9" w:rsidRPr="00C865DC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C865DC" w:rsidRDefault="00802ED9" w:rsidP="00B946A2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 xml:space="preserve">Увеличение стоимости </w:t>
            </w:r>
          </w:p>
          <w:p w:rsidR="00802ED9" w:rsidRPr="00C865DC" w:rsidRDefault="00802ED9" w:rsidP="00B946A2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материальных запасов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9999910030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</w:p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340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22 252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3D6A4F">
              <w:rPr>
                <w:sz w:val="24"/>
                <w:szCs w:val="24"/>
              </w:rPr>
              <w:t>22 252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  <w:rPr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3D6A4F">
              <w:rPr>
                <w:sz w:val="24"/>
                <w:szCs w:val="24"/>
              </w:rPr>
              <w:t>22 252</w:t>
            </w:r>
          </w:p>
        </w:tc>
      </w:tr>
      <w:tr w:rsidR="00802ED9" w:rsidRPr="00C865DC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17B57" w:rsidRDefault="00802ED9" w:rsidP="00B946A2">
            <w:pPr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center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right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right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right"/>
              <w:rPr>
                <w:b/>
                <w:sz w:val="24"/>
                <w:szCs w:val="24"/>
              </w:rPr>
            </w:pPr>
            <w:r w:rsidRPr="00017B57">
              <w:rPr>
                <w:b/>
                <w:sz w:val="24"/>
                <w:szCs w:val="24"/>
              </w:rPr>
              <w:t>36 000</w:t>
            </w:r>
          </w:p>
        </w:tc>
      </w:tr>
      <w:tr w:rsidR="00802ED9" w:rsidRPr="00C865DC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C865DC" w:rsidRDefault="00802ED9" w:rsidP="00B946A2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1201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9999998770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12 699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12 699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12 699</w:t>
            </w:r>
          </w:p>
        </w:tc>
      </w:tr>
      <w:tr w:rsidR="00802ED9" w:rsidRPr="00C865DC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C865DC" w:rsidRDefault="00802ED9" w:rsidP="00B946A2">
            <w:pPr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24CE9" w:rsidRDefault="00802ED9" w:rsidP="00B946A2">
            <w:pPr>
              <w:jc w:val="center"/>
              <w:rPr>
                <w:sz w:val="24"/>
                <w:szCs w:val="24"/>
              </w:rPr>
            </w:pPr>
            <w:r w:rsidRPr="00C24CE9">
              <w:rPr>
                <w:sz w:val="24"/>
                <w:szCs w:val="24"/>
              </w:rPr>
              <w:t>753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1202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2E84">
              <w:rPr>
                <w:sz w:val="24"/>
                <w:szCs w:val="24"/>
              </w:rPr>
              <w:t>9999998770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  <w:r w:rsidRPr="00C865DC">
              <w:rPr>
                <w:sz w:val="24"/>
                <w:szCs w:val="24"/>
              </w:rPr>
              <w:t>226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23 301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23 301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23 301</w:t>
            </w:r>
          </w:p>
        </w:tc>
      </w:tr>
      <w:tr w:rsidR="00802ED9" w:rsidRPr="00C865DC" w:rsidTr="00B946A2">
        <w:tblPrEx>
          <w:tblCellMar>
            <w:top w:w="0" w:type="dxa"/>
            <w:bottom w:w="0" w:type="dxa"/>
          </w:tblCellMar>
        </w:tblPrEx>
        <w:trPr>
          <w:cantSplit/>
          <w:trHeight w:val="19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2ED9" w:rsidRPr="00002E84" w:rsidRDefault="00802ED9" w:rsidP="00B946A2">
            <w:pPr>
              <w:rPr>
                <w:b/>
                <w:sz w:val="24"/>
                <w:szCs w:val="24"/>
              </w:rPr>
            </w:pPr>
            <w:r w:rsidRPr="00002E84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02E84" w:rsidRDefault="00802ED9" w:rsidP="00B94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C865DC" w:rsidRDefault="00802ED9" w:rsidP="00B94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02ED9" w:rsidRPr="00017B57" w:rsidRDefault="00802ED9" w:rsidP="00B946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531</w:t>
            </w:r>
            <w:r w:rsidRPr="00017B57">
              <w:rPr>
                <w:b/>
                <w:sz w:val="24"/>
                <w:szCs w:val="24"/>
              </w:rPr>
              <w:t xml:space="preserve"> 0</w:t>
            </w:r>
            <w:r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12118B">
              <w:rPr>
                <w:b/>
                <w:sz w:val="24"/>
                <w:szCs w:val="24"/>
              </w:rPr>
              <w:t>531 066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ED9" w:rsidRDefault="00802ED9" w:rsidP="00B946A2">
            <w:pPr>
              <w:jc w:val="right"/>
              <w:rPr>
                <w:b/>
                <w:sz w:val="24"/>
                <w:szCs w:val="24"/>
              </w:rPr>
            </w:pPr>
          </w:p>
          <w:p w:rsidR="00802ED9" w:rsidRDefault="00802ED9" w:rsidP="00B946A2">
            <w:pPr>
              <w:jc w:val="right"/>
            </w:pPr>
            <w:r w:rsidRPr="0012118B">
              <w:rPr>
                <w:b/>
                <w:sz w:val="24"/>
                <w:szCs w:val="24"/>
              </w:rPr>
              <w:t>531 066</w:t>
            </w:r>
          </w:p>
        </w:tc>
      </w:tr>
    </w:tbl>
    <w:p w:rsidR="00802ED9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02ED9" w:rsidRPr="00BB67BD" w:rsidRDefault="00802ED9" w:rsidP="00802ED9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BB67BD">
        <w:rPr>
          <w:szCs w:val="28"/>
        </w:rPr>
        <w:t>2.Настоящее постановление вступает в силу со дня его принятия.</w:t>
      </w:r>
    </w:p>
    <w:p w:rsidR="00802ED9" w:rsidRPr="00BB67BD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02ED9" w:rsidRPr="00BB67BD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02ED9" w:rsidRPr="00BB67BD" w:rsidRDefault="00802ED9" w:rsidP="00802ED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02ED9" w:rsidRPr="00BB67BD" w:rsidRDefault="00802ED9" w:rsidP="00802ED9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Председатель </w:t>
      </w:r>
    </w:p>
    <w:p w:rsidR="00802ED9" w:rsidRDefault="00802ED9" w:rsidP="00802ED9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Законодательного Собрания           </w:t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  <w:t xml:space="preserve">                     А.И. Ролик</w:t>
      </w:r>
    </w:p>
    <w:p w:rsidR="00802ED9" w:rsidRDefault="00802ED9" w:rsidP="00802ED9">
      <w:pPr>
        <w:autoSpaceDE w:val="0"/>
        <w:autoSpaceDN w:val="0"/>
        <w:adjustRightInd w:val="0"/>
        <w:outlineLvl w:val="0"/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02ED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F50" w:rsidRDefault="00761F50">
      <w:r>
        <w:separator/>
      </w:r>
    </w:p>
  </w:endnote>
  <w:endnote w:type="continuationSeparator" w:id="0">
    <w:p w:rsidR="00761F50" w:rsidRDefault="00761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F50" w:rsidRDefault="00761F50">
      <w:r>
        <w:separator/>
      </w:r>
    </w:p>
  </w:footnote>
  <w:footnote w:type="continuationSeparator" w:id="0">
    <w:p w:rsidR="00761F50" w:rsidRDefault="00761F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ED9" w:rsidRDefault="00802ED9" w:rsidP="00802ED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2E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1F50"/>
    <w:rsid w:val="007B48E7"/>
    <w:rsid w:val="007B5289"/>
    <w:rsid w:val="00802ED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02E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3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2017-12-15T04:09:00Z</cp:lastPrinted>
  <dcterms:created xsi:type="dcterms:W3CDTF">2017-12-15T04:08:00Z</dcterms:created>
  <dcterms:modified xsi:type="dcterms:W3CDTF">2017-12-15T04:09:00Z</dcterms:modified>
</cp:coreProperties>
</file>