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476481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F539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14.12.2017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F5390" w:rsidRPr="003F5390">
              <w:rPr>
                <w:szCs w:val="28"/>
              </w:rPr>
              <w:t>633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F539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F5390" w:rsidP="0094344A">
            <w:pPr>
              <w:ind w:left="-108"/>
              <w:jc w:val="both"/>
            </w:pPr>
            <w:r>
              <w:t xml:space="preserve">Об изменениях в составах </w:t>
            </w:r>
            <w:proofErr w:type="gramStart"/>
            <w:r>
              <w:t>коми</w:t>
            </w:r>
            <w:r>
              <w:t>-</w:t>
            </w:r>
            <w:proofErr w:type="spellStart"/>
            <w:r>
              <w:t>тетов</w:t>
            </w:r>
            <w:proofErr w:type="spellEnd"/>
            <w:proofErr w:type="gramEnd"/>
            <w:r>
              <w:t xml:space="preserve"> Законодательного Собрания по регламенту, депутатской этике и организации работы Законодатель</w:t>
            </w:r>
            <w:r>
              <w:t>-</w:t>
            </w:r>
            <w:proofErr w:type="spellStart"/>
            <w:r>
              <w:t>ного</w:t>
            </w:r>
            <w:proofErr w:type="spellEnd"/>
            <w:r>
              <w:t xml:space="preserve"> Собрания и по экономической политике и собственности</w:t>
            </w:r>
          </w:p>
          <w:p w:rsidR="000B3FB2" w:rsidRPr="003F5390" w:rsidRDefault="000B3FB2" w:rsidP="0094344A">
            <w:pPr>
              <w:ind w:left="-108"/>
              <w:jc w:val="both"/>
            </w:pPr>
          </w:p>
        </w:tc>
      </w:tr>
    </w:tbl>
    <w:p w:rsidR="003F5390" w:rsidRDefault="003F5390" w:rsidP="003F5390">
      <w:pPr>
        <w:ind w:firstLine="709"/>
        <w:jc w:val="both"/>
      </w:pPr>
      <w:r>
        <w:t>Рассмотрев заявления депутатов Законодательного Собрания             Романова В.Г. и Хмелева В.Н., в соответствии с</w:t>
      </w:r>
      <w:r w:rsidRPr="00297DB9">
        <w:t xml:space="preserve"> </w:t>
      </w:r>
      <w:r>
        <w:rPr>
          <w:szCs w:val="28"/>
        </w:rPr>
        <w:t xml:space="preserve">пунктом 2.3 раздела 2 </w:t>
      </w:r>
      <w:r w:rsidRPr="00297DB9">
        <w:t xml:space="preserve">Положения о комитетах Законодательного Собрания Приморского края, утвержденного постановлением Законодательного Собрания Приморского края от 29.04.2008 </w:t>
      </w:r>
      <w:r>
        <w:t>№</w:t>
      </w:r>
      <w:r w:rsidRPr="00297DB9">
        <w:t xml:space="preserve"> 951</w:t>
      </w:r>
      <w:r>
        <w:t>, Законодательное Собрание Приморского края</w:t>
      </w:r>
    </w:p>
    <w:p w:rsidR="003F5390" w:rsidRDefault="003F5390" w:rsidP="003F5390"/>
    <w:p w:rsidR="003F5390" w:rsidRDefault="003F5390" w:rsidP="003F5390">
      <w:r>
        <w:t>ПОСТАНОВЛЯЕТ:</w:t>
      </w:r>
    </w:p>
    <w:p w:rsidR="003F5390" w:rsidRDefault="003F5390" w:rsidP="003F5390"/>
    <w:p w:rsidR="003F5390" w:rsidRDefault="003F5390" w:rsidP="003F539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>
        <w:rPr>
          <w:bCs/>
          <w:szCs w:val="28"/>
        </w:rPr>
        <w:t>1.</w:t>
      </w:r>
      <w:r w:rsidRPr="000E493B">
        <w:rPr>
          <w:bCs/>
          <w:szCs w:val="28"/>
        </w:rPr>
        <w:t xml:space="preserve">Вывести из </w:t>
      </w:r>
      <w:r>
        <w:rPr>
          <w:bCs/>
          <w:szCs w:val="28"/>
        </w:rPr>
        <w:t xml:space="preserve">состава </w:t>
      </w:r>
      <w:r w:rsidRPr="000E493B">
        <w:rPr>
          <w:bCs/>
          <w:szCs w:val="28"/>
        </w:rPr>
        <w:t xml:space="preserve">комитета Законодательного Собрания по </w:t>
      </w:r>
      <w:r>
        <w:rPr>
          <w:bCs/>
          <w:szCs w:val="28"/>
        </w:rPr>
        <w:t xml:space="preserve">регламенту, депутатской этике и организации работы Законодательного Собрания депутата Законодательного Собрания </w:t>
      </w:r>
      <w:r>
        <w:t>Романова Всеволода Геннадьевича.</w:t>
      </w:r>
      <w:proofErr w:type="gramEnd"/>
    </w:p>
    <w:p w:rsidR="003F5390" w:rsidRDefault="003F5390" w:rsidP="003F5390">
      <w:pPr>
        <w:jc w:val="both"/>
      </w:pPr>
    </w:p>
    <w:p w:rsidR="003F5390" w:rsidRDefault="003F5390" w:rsidP="003F5390">
      <w:pPr>
        <w:ind w:firstLine="709"/>
        <w:jc w:val="both"/>
      </w:pPr>
      <w:r>
        <w:t xml:space="preserve">2.Ввести в состав комитета Законодательного Собрания по экономической политике и собственности </w:t>
      </w:r>
      <w:proofErr w:type="gramStart"/>
      <w:r>
        <w:t>депутата Законодательного Собрания Романова Всеволода Геннадьевича</w:t>
      </w:r>
      <w:proofErr w:type="gramEnd"/>
      <w:r>
        <w:t>.</w:t>
      </w:r>
    </w:p>
    <w:p w:rsidR="003F5390" w:rsidRDefault="003F5390" w:rsidP="003F5390">
      <w:pPr>
        <w:ind w:firstLine="709"/>
        <w:jc w:val="both"/>
      </w:pPr>
    </w:p>
    <w:p w:rsidR="003F5390" w:rsidRDefault="003F5390" w:rsidP="003F5390">
      <w:pPr>
        <w:ind w:firstLine="709"/>
        <w:jc w:val="both"/>
      </w:pPr>
      <w:r>
        <w:t>3.</w:t>
      </w:r>
      <w:r w:rsidRPr="00D45D88">
        <w:t xml:space="preserve">Вывести из состава комитета Законодательного Собрания по </w:t>
      </w:r>
      <w:r>
        <w:t xml:space="preserve">экономической политике и собственности </w:t>
      </w:r>
      <w:proofErr w:type="gramStart"/>
      <w:r>
        <w:t>депутата</w:t>
      </w:r>
      <w:r w:rsidRPr="00D45D88">
        <w:t xml:space="preserve"> Законодательного Собрания </w:t>
      </w:r>
      <w:r>
        <w:t>Хмелева Владимира Николаевича</w:t>
      </w:r>
      <w:proofErr w:type="gramEnd"/>
      <w:r w:rsidRPr="00D45D88">
        <w:t>.</w:t>
      </w:r>
      <w:r>
        <w:t xml:space="preserve"> </w:t>
      </w:r>
    </w:p>
    <w:p w:rsidR="003F5390" w:rsidRDefault="003F5390" w:rsidP="003F5390">
      <w:pPr>
        <w:ind w:firstLine="709"/>
        <w:jc w:val="both"/>
      </w:pPr>
    </w:p>
    <w:p w:rsidR="003F5390" w:rsidRDefault="003F5390" w:rsidP="003F5390">
      <w:pPr>
        <w:ind w:firstLine="709"/>
        <w:jc w:val="both"/>
      </w:pPr>
      <w:r>
        <w:t xml:space="preserve">4.Ввести в состав комитета Законодательного Собрания по регламенту, депутатской этике и организации </w:t>
      </w:r>
      <w:proofErr w:type="gramStart"/>
      <w:r>
        <w:t>работы Законодательного Собрания депутата Законодательного Собрания Хмелева Владимира Николаевича</w:t>
      </w:r>
      <w:proofErr w:type="gramEnd"/>
      <w:r>
        <w:t>.</w:t>
      </w:r>
    </w:p>
    <w:p w:rsidR="003F5390" w:rsidRDefault="003F5390" w:rsidP="003F5390">
      <w:pPr>
        <w:jc w:val="both"/>
      </w:pPr>
    </w:p>
    <w:p w:rsidR="003F5390" w:rsidRDefault="003F5390" w:rsidP="003F5390">
      <w:pPr>
        <w:ind w:firstLine="709"/>
        <w:jc w:val="both"/>
      </w:pPr>
      <w:r>
        <w:t>5.Настоящее постановление вступает в силу со дня его принятия.</w:t>
      </w:r>
    </w:p>
    <w:p w:rsidR="003F5390" w:rsidRDefault="003F5390" w:rsidP="003F5390">
      <w:pPr>
        <w:jc w:val="both"/>
      </w:pPr>
    </w:p>
    <w:p w:rsidR="003F5390" w:rsidRDefault="003F5390" w:rsidP="003F5390">
      <w:pPr>
        <w:jc w:val="both"/>
      </w:pPr>
      <w:bookmarkStart w:id="0" w:name="_GoBack"/>
      <w:bookmarkEnd w:id="0"/>
    </w:p>
    <w:p w:rsidR="003F5390" w:rsidRDefault="003F5390" w:rsidP="003F5390">
      <w:pPr>
        <w:jc w:val="both"/>
      </w:pPr>
      <w:r>
        <w:t>Председатель</w:t>
      </w:r>
    </w:p>
    <w:p w:rsidR="00931FD6" w:rsidRDefault="003F5390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sectPr w:rsidR="00931FD6" w:rsidSect="003F5390">
      <w:headerReference w:type="default" r:id="rId8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1C8" w:rsidRDefault="009651C8">
      <w:r>
        <w:separator/>
      </w:r>
    </w:p>
  </w:endnote>
  <w:endnote w:type="continuationSeparator" w:id="0">
    <w:p w:rsidR="009651C8" w:rsidRDefault="00965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1C8" w:rsidRDefault="009651C8">
      <w:r>
        <w:separator/>
      </w:r>
    </w:p>
  </w:footnote>
  <w:footnote w:type="continuationSeparator" w:id="0">
    <w:p w:rsidR="009651C8" w:rsidRDefault="009651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390" w:rsidRDefault="003F5390" w:rsidP="003F539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5390"/>
    <w:rsid w:val="00057575"/>
    <w:rsid w:val="000B3FB2"/>
    <w:rsid w:val="000D628E"/>
    <w:rsid w:val="000E5228"/>
    <w:rsid w:val="00123119"/>
    <w:rsid w:val="00155F7F"/>
    <w:rsid w:val="003325F4"/>
    <w:rsid w:val="00392E21"/>
    <w:rsid w:val="003F5390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651C8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3F539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2017-12-14T03:53:00Z</cp:lastPrinted>
  <dcterms:created xsi:type="dcterms:W3CDTF">2017-12-14T03:51:00Z</dcterms:created>
  <dcterms:modified xsi:type="dcterms:W3CDTF">2017-12-14T03:53:00Z</dcterms:modified>
</cp:coreProperties>
</file>