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c>
          <w:tcPr>
            <w:tcW w:w="9498" w:type="dxa"/>
            <w:gridSpan w:val="4"/>
          </w:tcPr>
          <w:bookmarkStart w:id="0" w:name="_GoBack"/>
          <w:bookmarkEnd w:id="0"/>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74766421" r:id="rId8"/>
              </w:objec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902081" w:rsidP="0094344A">
            <w:pPr>
              <w:pStyle w:val="a3"/>
              <w:tabs>
                <w:tab w:val="clear" w:pos="4153"/>
                <w:tab w:val="clear" w:pos="8306"/>
              </w:tabs>
              <w:ind w:left="-108"/>
              <w:rPr>
                <w:szCs w:val="28"/>
              </w:rPr>
            </w:pPr>
            <w:r w:rsidRPr="00902081">
              <w:rPr>
                <w:szCs w:val="28"/>
              </w:rPr>
              <w:t>14.12.2017</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902081" w:rsidRPr="00902081">
              <w:rPr>
                <w:szCs w:val="28"/>
              </w:rPr>
              <w:t>632</w:t>
            </w:r>
          </w:p>
        </w:tc>
      </w:tr>
      <w:tr w:rsidR="000B3FB2" w:rsidTr="00BA58C7">
        <w:trPr>
          <w:gridAfter w:val="2"/>
          <w:wAfter w:w="5103" w:type="dxa"/>
        </w:trPr>
        <w:tc>
          <w:tcPr>
            <w:tcW w:w="4395" w:type="dxa"/>
            <w:gridSpan w:val="2"/>
          </w:tcPr>
          <w:p w:rsidR="000B3FB2" w:rsidRDefault="000B3FB2">
            <w:pPr>
              <w:jc w:val="both"/>
              <w:rPr>
                <w:sz w:val="24"/>
              </w:rPr>
            </w:pPr>
          </w:p>
        </w:tc>
      </w:tr>
      <w:tr w:rsidR="000B3FB2" w:rsidRPr="00902081" w:rsidTr="00BA58C7">
        <w:trPr>
          <w:gridAfter w:val="2"/>
          <w:wAfter w:w="5103" w:type="dxa"/>
        </w:trPr>
        <w:tc>
          <w:tcPr>
            <w:tcW w:w="4395" w:type="dxa"/>
            <w:gridSpan w:val="2"/>
          </w:tcPr>
          <w:p w:rsidR="000B3FB2" w:rsidRPr="00CA7E54" w:rsidRDefault="00902081" w:rsidP="0094344A">
            <w:pPr>
              <w:ind w:left="-108"/>
              <w:jc w:val="both"/>
            </w:pPr>
            <w:r w:rsidRPr="00902081">
              <w:rPr>
                <w:szCs w:val="28"/>
              </w:rPr>
              <w:t xml:space="preserve">О внесении изменений в постановление Законодательного Собрания Приморского края от 31.01.2013 № 537 "О Почетной грамоте Законодательного </w:t>
            </w:r>
            <w:proofErr w:type="spellStart"/>
            <w:proofErr w:type="gramStart"/>
            <w:r w:rsidRPr="00902081">
              <w:rPr>
                <w:szCs w:val="28"/>
              </w:rPr>
              <w:t>Собра-ния</w:t>
            </w:r>
            <w:proofErr w:type="spellEnd"/>
            <w:proofErr w:type="gramEnd"/>
            <w:r w:rsidRPr="00902081">
              <w:rPr>
                <w:szCs w:val="28"/>
              </w:rPr>
              <w:t xml:space="preserve"> Приморского края и </w:t>
            </w:r>
            <w:proofErr w:type="spellStart"/>
            <w:r w:rsidRPr="00902081">
              <w:rPr>
                <w:szCs w:val="28"/>
              </w:rPr>
              <w:t>Благодар-ности</w:t>
            </w:r>
            <w:proofErr w:type="spellEnd"/>
            <w:r w:rsidRPr="00902081">
              <w:rPr>
                <w:szCs w:val="28"/>
              </w:rPr>
              <w:t xml:space="preserve"> Законодательного Собрания Приморского края"</w:t>
            </w:r>
          </w:p>
          <w:p w:rsidR="000B3FB2" w:rsidRPr="00902081" w:rsidRDefault="000B3FB2" w:rsidP="0094344A">
            <w:pPr>
              <w:ind w:left="-108"/>
              <w:jc w:val="both"/>
            </w:pPr>
          </w:p>
        </w:tc>
      </w:tr>
    </w:tbl>
    <w:p w:rsidR="00902081" w:rsidRPr="00902081" w:rsidRDefault="00902081" w:rsidP="00902081">
      <w:pPr>
        <w:ind w:firstLine="709"/>
        <w:jc w:val="both"/>
      </w:pPr>
      <w:r w:rsidRPr="00902081">
        <w:t>Законодательное Собрание Приморского края</w:t>
      </w:r>
    </w:p>
    <w:p w:rsidR="00902081" w:rsidRPr="00902081" w:rsidRDefault="00902081" w:rsidP="00902081"/>
    <w:p w:rsidR="00902081" w:rsidRPr="00902081" w:rsidRDefault="00902081" w:rsidP="00902081">
      <w:r w:rsidRPr="00902081">
        <w:t>ПОСТАНОВЛЯЕТ:</w:t>
      </w:r>
    </w:p>
    <w:p w:rsidR="00902081" w:rsidRPr="00902081" w:rsidRDefault="00902081" w:rsidP="00902081"/>
    <w:p w:rsidR="00902081" w:rsidRPr="00902081" w:rsidRDefault="00902081" w:rsidP="00902081">
      <w:pPr>
        <w:ind w:firstLine="709"/>
        <w:jc w:val="both"/>
        <w:rPr>
          <w:szCs w:val="28"/>
        </w:rPr>
      </w:pPr>
      <w:proofErr w:type="gramStart"/>
      <w:r w:rsidRPr="00902081">
        <w:t xml:space="preserve">1.Внести в постановление Законодательного Собрания Приморского края от 31.01.2013 </w:t>
      </w:r>
      <w:r w:rsidRPr="00902081">
        <w:rPr>
          <w:szCs w:val="28"/>
        </w:rPr>
        <w:t xml:space="preserve">№ 537 "О Почетной грамоте Законодательного Собрания Приморского края и Благодарности Законодательного Собрания Приморского края" (Ведомости Законодательного Собрания Приморского края, 2013, № 37, стр. 21, № 56, стр. 122; 2014, № 79, стр. 49, № 87, стр. 67, </w:t>
      </w:r>
      <w:r w:rsidRPr="00902081">
        <w:rPr>
          <w:szCs w:val="28"/>
        </w:rPr>
        <w:br/>
        <w:t>№ 97, стр. 57;</w:t>
      </w:r>
      <w:proofErr w:type="gramEnd"/>
      <w:r w:rsidRPr="00902081">
        <w:rPr>
          <w:szCs w:val="28"/>
        </w:rPr>
        <w:t xml:space="preserve"> </w:t>
      </w:r>
      <w:proofErr w:type="gramStart"/>
      <w:r w:rsidRPr="00902081">
        <w:rPr>
          <w:szCs w:val="28"/>
        </w:rPr>
        <w:t>2016, № 10, стр. 98) следующие изменения:</w:t>
      </w:r>
      <w:proofErr w:type="gramEnd"/>
    </w:p>
    <w:p w:rsidR="00902081" w:rsidRPr="00902081" w:rsidRDefault="00902081" w:rsidP="00902081">
      <w:pPr>
        <w:ind w:firstLine="709"/>
        <w:jc w:val="both"/>
        <w:rPr>
          <w:szCs w:val="28"/>
        </w:rPr>
      </w:pPr>
      <w:r w:rsidRPr="00902081">
        <w:rPr>
          <w:szCs w:val="28"/>
        </w:rPr>
        <w:t>1)в Положении о Почетной грамоте Законодательного Собрания Приморского края:</w:t>
      </w:r>
    </w:p>
    <w:p w:rsidR="00902081" w:rsidRPr="00902081" w:rsidRDefault="00902081" w:rsidP="00902081">
      <w:pPr>
        <w:ind w:firstLine="709"/>
        <w:jc w:val="both"/>
        <w:rPr>
          <w:szCs w:val="28"/>
        </w:rPr>
      </w:pPr>
      <w:r w:rsidRPr="00902081">
        <w:rPr>
          <w:szCs w:val="28"/>
        </w:rPr>
        <w:t>а</w:t>
      </w:r>
      <w:proofErr w:type="gramStart"/>
      <w:r w:rsidRPr="00902081">
        <w:rPr>
          <w:szCs w:val="28"/>
        </w:rPr>
        <w:t>)в</w:t>
      </w:r>
      <w:proofErr w:type="gramEnd"/>
      <w:r w:rsidRPr="00902081">
        <w:rPr>
          <w:szCs w:val="28"/>
        </w:rPr>
        <w:t xml:space="preserve"> приложении 1 к Положению о Почетной грамоте Законодательного Собрания Приморского края слова "с выдачей ценного подарка*" заменить словами "с выдачей подарка*";</w:t>
      </w:r>
    </w:p>
    <w:p w:rsidR="00902081" w:rsidRPr="00902081" w:rsidRDefault="00902081" w:rsidP="00902081">
      <w:pPr>
        <w:ind w:firstLine="709"/>
        <w:jc w:val="both"/>
        <w:rPr>
          <w:szCs w:val="28"/>
        </w:rPr>
      </w:pPr>
      <w:r w:rsidRPr="00902081">
        <w:rPr>
          <w:szCs w:val="28"/>
        </w:rPr>
        <w:t>б</w:t>
      </w:r>
      <w:proofErr w:type="gramStart"/>
      <w:r w:rsidRPr="00902081">
        <w:rPr>
          <w:szCs w:val="28"/>
        </w:rPr>
        <w:t>)в</w:t>
      </w:r>
      <w:proofErr w:type="gramEnd"/>
      <w:r w:rsidRPr="00902081">
        <w:rPr>
          <w:szCs w:val="28"/>
        </w:rPr>
        <w:t xml:space="preserve"> приложении 2 к Положению о Почетной грамоте Законодательного Собрания Приморского края:</w:t>
      </w:r>
    </w:p>
    <w:p w:rsidR="00902081" w:rsidRPr="00902081" w:rsidRDefault="00902081" w:rsidP="00902081">
      <w:pPr>
        <w:ind w:firstLine="709"/>
        <w:jc w:val="both"/>
        <w:rPr>
          <w:szCs w:val="28"/>
        </w:rPr>
      </w:pPr>
      <w:proofErr w:type="gramStart"/>
      <w:r w:rsidRPr="00902081">
        <w:rPr>
          <w:szCs w:val="28"/>
        </w:rPr>
        <w:t>слова "(инициатор награждения)" заменить словами "(инициатор награждения, руководитель (представитель) организации, в которой работает (служит) награждаемый)";</w:t>
      </w:r>
      <w:proofErr w:type="gramEnd"/>
    </w:p>
    <w:p w:rsidR="00902081" w:rsidRPr="00902081" w:rsidRDefault="00902081" w:rsidP="00902081">
      <w:pPr>
        <w:ind w:firstLine="709"/>
        <w:jc w:val="both"/>
        <w:rPr>
          <w:szCs w:val="28"/>
        </w:rPr>
      </w:pPr>
      <w:r w:rsidRPr="00902081">
        <w:rPr>
          <w:szCs w:val="28"/>
        </w:rPr>
        <w:t>примечания изложить в следующей редакции:</w:t>
      </w:r>
    </w:p>
    <w:p w:rsidR="00902081" w:rsidRPr="00902081" w:rsidRDefault="00902081" w:rsidP="00902081">
      <w:pPr>
        <w:autoSpaceDE w:val="0"/>
        <w:autoSpaceDN w:val="0"/>
        <w:adjustRightInd w:val="0"/>
        <w:ind w:firstLine="709"/>
        <w:jc w:val="both"/>
        <w:rPr>
          <w:szCs w:val="28"/>
        </w:rPr>
      </w:pPr>
      <w:r w:rsidRPr="00902081">
        <w:rPr>
          <w:szCs w:val="28"/>
        </w:rPr>
        <w:t>"Примечания:</w:t>
      </w:r>
    </w:p>
    <w:p w:rsidR="00902081" w:rsidRPr="00902081" w:rsidRDefault="00902081" w:rsidP="00902081">
      <w:pPr>
        <w:autoSpaceDE w:val="0"/>
        <w:autoSpaceDN w:val="0"/>
        <w:adjustRightInd w:val="0"/>
        <w:ind w:firstLine="709"/>
        <w:jc w:val="both"/>
        <w:rPr>
          <w:szCs w:val="28"/>
        </w:rPr>
      </w:pPr>
      <w:r w:rsidRPr="00902081">
        <w:rPr>
          <w:szCs w:val="28"/>
        </w:rPr>
        <w:t>* - сведения вносятся, если работа в отрасли (организации) имеет отношение к награждению;</w:t>
      </w:r>
    </w:p>
    <w:p w:rsidR="00902081" w:rsidRPr="00902081" w:rsidRDefault="00902081" w:rsidP="00902081">
      <w:pPr>
        <w:autoSpaceDE w:val="0"/>
        <w:autoSpaceDN w:val="0"/>
        <w:adjustRightInd w:val="0"/>
        <w:ind w:firstLine="709"/>
        <w:jc w:val="both"/>
        <w:rPr>
          <w:szCs w:val="28"/>
        </w:rPr>
      </w:pPr>
      <w:r w:rsidRPr="00902081">
        <w:rPr>
          <w:szCs w:val="28"/>
        </w:rPr>
        <w:t xml:space="preserve">** - сведения вносятся, если трудовая деятельность имеет отношение к награждению. По просьбе инициатора награждения сведения вносятся руководителем (представителем) организации, в которой работает (служит) </w:t>
      </w:r>
      <w:proofErr w:type="gramStart"/>
      <w:r w:rsidRPr="00902081">
        <w:rPr>
          <w:szCs w:val="28"/>
        </w:rPr>
        <w:lastRenderedPageBreak/>
        <w:t>награждаемый</w:t>
      </w:r>
      <w:proofErr w:type="gramEnd"/>
      <w:r w:rsidRPr="00902081">
        <w:rPr>
          <w:szCs w:val="28"/>
        </w:rPr>
        <w:t xml:space="preserve">. Если на момент </w:t>
      </w:r>
      <w:proofErr w:type="gramStart"/>
      <w:r w:rsidRPr="00902081">
        <w:rPr>
          <w:szCs w:val="28"/>
        </w:rPr>
        <w:t>представления</w:t>
      </w:r>
      <w:proofErr w:type="gramEnd"/>
      <w:r w:rsidRPr="00902081">
        <w:rPr>
          <w:szCs w:val="28"/>
        </w:rPr>
        <w:t xml:space="preserve"> к награждению награждаемый является пенсионером или временно не работающим, сведения вносятся инициатором награждения;</w:t>
      </w:r>
    </w:p>
    <w:p w:rsidR="00902081" w:rsidRPr="00902081" w:rsidRDefault="00902081" w:rsidP="00902081">
      <w:pPr>
        <w:autoSpaceDE w:val="0"/>
        <w:autoSpaceDN w:val="0"/>
        <w:adjustRightInd w:val="0"/>
        <w:ind w:firstLine="709"/>
        <w:jc w:val="both"/>
        <w:rPr>
          <w:szCs w:val="28"/>
        </w:rPr>
      </w:pPr>
      <w:r w:rsidRPr="00902081">
        <w:rPr>
          <w:szCs w:val="28"/>
        </w:rPr>
        <w:t xml:space="preserve">*** - по просьбе инициатора награждения сведения вносятся руководителем (представителем) организации, в которой работает (служит) </w:t>
      </w:r>
      <w:proofErr w:type="gramStart"/>
      <w:r w:rsidRPr="00902081">
        <w:rPr>
          <w:szCs w:val="28"/>
        </w:rPr>
        <w:t>награждаемый</w:t>
      </w:r>
      <w:proofErr w:type="gramEnd"/>
      <w:r w:rsidRPr="00902081">
        <w:rPr>
          <w:szCs w:val="28"/>
        </w:rPr>
        <w:t xml:space="preserve">, если работа награждаемого в организации имеет отношение к награждению. Если на момент </w:t>
      </w:r>
      <w:proofErr w:type="gramStart"/>
      <w:r w:rsidRPr="00902081">
        <w:rPr>
          <w:szCs w:val="28"/>
        </w:rPr>
        <w:t>представления</w:t>
      </w:r>
      <w:proofErr w:type="gramEnd"/>
      <w:r w:rsidRPr="00902081">
        <w:rPr>
          <w:szCs w:val="28"/>
        </w:rPr>
        <w:t xml:space="preserve"> к награждению награждаемый является пенсионером или временно не работающим либо работа в организации не имеет отношения к награждению, сведения вносятся инициатором награждения.";</w:t>
      </w:r>
    </w:p>
    <w:p w:rsidR="00902081" w:rsidRPr="00902081" w:rsidRDefault="00902081" w:rsidP="00902081">
      <w:pPr>
        <w:ind w:firstLine="709"/>
        <w:jc w:val="both"/>
        <w:rPr>
          <w:szCs w:val="28"/>
        </w:rPr>
      </w:pPr>
      <w:r w:rsidRPr="00902081">
        <w:rPr>
          <w:szCs w:val="28"/>
        </w:rPr>
        <w:t>2)в Положении о Благодарности Законодательного Собрания Приморского края:</w:t>
      </w:r>
    </w:p>
    <w:p w:rsidR="00902081" w:rsidRPr="00902081" w:rsidRDefault="00902081" w:rsidP="00902081">
      <w:pPr>
        <w:ind w:firstLine="709"/>
        <w:jc w:val="both"/>
        <w:rPr>
          <w:szCs w:val="28"/>
        </w:rPr>
      </w:pPr>
      <w:r w:rsidRPr="00902081">
        <w:rPr>
          <w:szCs w:val="28"/>
        </w:rPr>
        <w:t>а</w:t>
      </w:r>
      <w:proofErr w:type="gramStart"/>
      <w:r w:rsidRPr="00902081">
        <w:rPr>
          <w:szCs w:val="28"/>
        </w:rPr>
        <w:t>)р</w:t>
      </w:r>
      <w:proofErr w:type="gramEnd"/>
      <w:r w:rsidRPr="00902081">
        <w:rPr>
          <w:szCs w:val="28"/>
        </w:rPr>
        <w:t xml:space="preserve">аздел 9 изложить в следующей редакции: </w:t>
      </w:r>
    </w:p>
    <w:p w:rsidR="00902081" w:rsidRPr="00902081" w:rsidRDefault="00902081" w:rsidP="00902081">
      <w:pPr>
        <w:ind w:firstLine="709"/>
        <w:jc w:val="both"/>
        <w:rPr>
          <w:szCs w:val="28"/>
        </w:rPr>
      </w:pPr>
      <w:proofErr w:type="gramStart"/>
      <w:r w:rsidRPr="00902081">
        <w:rPr>
          <w:szCs w:val="28"/>
        </w:rPr>
        <w:t>"9.В течение календарного года инициатор награждения (за исключением председателя Законодательного Собрания) имеет право представить к награждению Благодарностью не более 60 физических лиц (в пределах определенного сметой расходов Законодательного Собрания лимита на выплаты по данному виду расходов), юридических лиц, их обособленных подразделений, не являющихся юридическими лицами общественных объединений и представительных органов муниципальных образований Приморского края.";</w:t>
      </w:r>
      <w:proofErr w:type="gramEnd"/>
    </w:p>
    <w:p w:rsidR="00902081" w:rsidRPr="00902081" w:rsidRDefault="00902081" w:rsidP="00902081">
      <w:pPr>
        <w:ind w:firstLine="709"/>
        <w:jc w:val="both"/>
        <w:rPr>
          <w:szCs w:val="28"/>
        </w:rPr>
      </w:pPr>
      <w:r w:rsidRPr="00902081">
        <w:rPr>
          <w:szCs w:val="28"/>
        </w:rPr>
        <w:t>б</w:t>
      </w:r>
      <w:proofErr w:type="gramStart"/>
      <w:r w:rsidRPr="00902081">
        <w:rPr>
          <w:szCs w:val="28"/>
        </w:rPr>
        <w:t>)д</w:t>
      </w:r>
      <w:proofErr w:type="gramEnd"/>
      <w:r w:rsidRPr="00902081">
        <w:rPr>
          <w:szCs w:val="28"/>
        </w:rPr>
        <w:t>ополнить разделом 9</w:t>
      </w:r>
      <w:r w:rsidRPr="00902081">
        <w:rPr>
          <w:szCs w:val="28"/>
          <w:vertAlign w:val="superscript"/>
        </w:rPr>
        <w:t>1</w:t>
      </w:r>
      <w:r w:rsidRPr="00902081">
        <w:rPr>
          <w:szCs w:val="28"/>
        </w:rPr>
        <w:t xml:space="preserve"> следующего содержания:</w:t>
      </w:r>
    </w:p>
    <w:p w:rsidR="00902081" w:rsidRPr="00902081" w:rsidRDefault="00902081" w:rsidP="00902081">
      <w:pPr>
        <w:ind w:firstLine="709"/>
        <w:jc w:val="both"/>
      </w:pPr>
      <w:proofErr w:type="gramStart"/>
      <w:r w:rsidRPr="00902081">
        <w:t>"9</w:t>
      </w:r>
      <w:r w:rsidRPr="00902081">
        <w:rPr>
          <w:vertAlign w:val="superscript"/>
        </w:rPr>
        <w:t>1</w:t>
      </w:r>
      <w:r w:rsidRPr="00902081">
        <w:t>.В течение календарного года председатель Законодательного Собрания имеет право представить к награждению Благодарностью не более 100 физических лиц (в пределах определенного сметой расходов Законодательного Собрания лимита на выплаты по данному виду расходов), юридических лиц, их обособленных подразделений, не являющихся юридическими лицами общественных объединений и представительных органов муниципальных образований Приморского края.";</w:t>
      </w:r>
      <w:proofErr w:type="gramEnd"/>
    </w:p>
    <w:p w:rsidR="00902081" w:rsidRPr="00902081" w:rsidRDefault="00902081" w:rsidP="00902081">
      <w:pPr>
        <w:ind w:firstLine="709"/>
        <w:jc w:val="both"/>
      </w:pPr>
      <w:r w:rsidRPr="00902081">
        <w:t>в</w:t>
      </w:r>
      <w:proofErr w:type="gramStart"/>
      <w:r w:rsidRPr="00902081">
        <w:t>)в</w:t>
      </w:r>
      <w:proofErr w:type="gramEnd"/>
      <w:r w:rsidRPr="00902081">
        <w:t xml:space="preserve"> приложении 1 к Положению о Благодарности Законодательного Собрания Приморского края слова "с выдачей ценного подарка*" заменить словами "с выдачей подарка*";  </w:t>
      </w:r>
    </w:p>
    <w:p w:rsidR="00902081" w:rsidRPr="00902081" w:rsidRDefault="00902081" w:rsidP="00902081">
      <w:pPr>
        <w:ind w:firstLine="709"/>
        <w:jc w:val="both"/>
      </w:pPr>
      <w:r w:rsidRPr="00902081">
        <w:t>г</w:t>
      </w:r>
      <w:proofErr w:type="gramStart"/>
      <w:r w:rsidRPr="00902081">
        <w:t>)в</w:t>
      </w:r>
      <w:proofErr w:type="gramEnd"/>
      <w:r w:rsidRPr="00902081">
        <w:t xml:space="preserve"> приложении 2 к Положению о Благодарности Законодательного Собрания Приморского края: </w:t>
      </w:r>
    </w:p>
    <w:p w:rsidR="00902081" w:rsidRPr="00902081" w:rsidRDefault="00902081" w:rsidP="00902081">
      <w:pPr>
        <w:autoSpaceDE w:val="0"/>
        <w:autoSpaceDN w:val="0"/>
        <w:adjustRightInd w:val="0"/>
        <w:ind w:firstLine="709"/>
        <w:jc w:val="both"/>
        <w:rPr>
          <w:szCs w:val="28"/>
        </w:rPr>
      </w:pPr>
      <w:proofErr w:type="gramStart"/>
      <w:r w:rsidRPr="00902081">
        <w:rPr>
          <w:szCs w:val="28"/>
        </w:rPr>
        <w:t>слова "(инициатор награждения)" заменить словами "(инициатор награждения, руководитель (представитель) организации, в которой работает (служит) награждаемый)";</w:t>
      </w:r>
      <w:proofErr w:type="gramEnd"/>
    </w:p>
    <w:p w:rsidR="00902081" w:rsidRPr="00902081" w:rsidRDefault="00902081" w:rsidP="00902081">
      <w:pPr>
        <w:ind w:firstLine="709"/>
        <w:jc w:val="both"/>
      </w:pPr>
      <w:r w:rsidRPr="00902081">
        <w:t>примечания изложить в следующей редакции:</w:t>
      </w:r>
    </w:p>
    <w:p w:rsidR="00902081" w:rsidRPr="00902081" w:rsidRDefault="00902081" w:rsidP="00902081">
      <w:pPr>
        <w:ind w:firstLine="709"/>
        <w:jc w:val="both"/>
      </w:pPr>
      <w:r w:rsidRPr="00902081">
        <w:t>"Примечания:</w:t>
      </w:r>
    </w:p>
    <w:p w:rsidR="00902081" w:rsidRPr="00902081" w:rsidRDefault="00902081" w:rsidP="00902081">
      <w:pPr>
        <w:ind w:firstLine="709"/>
        <w:jc w:val="both"/>
      </w:pPr>
      <w:r w:rsidRPr="00902081">
        <w:t>* - сведения вносятся, если работа в отрасли (организации) имеет отношение к награждению;</w:t>
      </w:r>
    </w:p>
    <w:p w:rsidR="00902081" w:rsidRPr="00902081" w:rsidRDefault="00902081" w:rsidP="00902081">
      <w:pPr>
        <w:ind w:firstLine="709"/>
        <w:jc w:val="both"/>
      </w:pPr>
      <w:r w:rsidRPr="00902081">
        <w:t xml:space="preserve">** - сведения вносятся, если трудовая деятельность имеет отношение к награждению. По просьбе инициатора награждения сведения вносятся руководителем (представителем) организации, в которой работает (служит) </w:t>
      </w:r>
      <w:proofErr w:type="gramStart"/>
      <w:r w:rsidRPr="00902081">
        <w:t>награждаемый</w:t>
      </w:r>
      <w:proofErr w:type="gramEnd"/>
      <w:r w:rsidRPr="00902081">
        <w:t xml:space="preserve">. Если на момент </w:t>
      </w:r>
      <w:proofErr w:type="gramStart"/>
      <w:r w:rsidRPr="00902081">
        <w:t>представления</w:t>
      </w:r>
      <w:proofErr w:type="gramEnd"/>
      <w:r w:rsidRPr="00902081">
        <w:t xml:space="preserve"> к награждению награждаемый </w:t>
      </w:r>
      <w:r w:rsidRPr="00902081">
        <w:lastRenderedPageBreak/>
        <w:t>является пенсионером или временно не работающим, сведения вносятся инициатором награждения;</w:t>
      </w:r>
    </w:p>
    <w:p w:rsidR="00902081" w:rsidRPr="00902081" w:rsidRDefault="00902081" w:rsidP="00902081">
      <w:pPr>
        <w:ind w:firstLine="709"/>
        <w:jc w:val="both"/>
      </w:pPr>
      <w:r w:rsidRPr="00902081">
        <w:t xml:space="preserve">*** - по просьбе инициатора награждения сведения вносятся руководителем (представителем) организации, в которой работает (служит) </w:t>
      </w:r>
      <w:proofErr w:type="gramStart"/>
      <w:r w:rsidRPr="00902081">
        <w:t>награждаемый</w:t>
      </w:r>
      <w:proofErr w:type="gramEnd"/>
      <w:r w:rsidRPr="00902081">
        <w:t xml:space="preserve">, если работа награждаемого в организации имеет отношение к награждению. Если на момент </w:t>
      </w:r>
      <w:proofErr w:type="gramStart"/>
      <w:r w:rsidRPr="00902081">
        <w:t>представления</w:t>
      </w:r>
      <w:proofErr w:type="gramEnd"/>
      <w:r w:rsidRPr="00902081">
        <w:t xml:space="preserve"> к награждению награждаемый является пенсионером или временно не работающим либо работа в организации не имеет отношения к награждению, сведения вносятся инициатором награждения.".</w:t>
      </w:r>
    </w:p>
    <w:p w:rsidR="00902081" w:rsidRPr="00902081" w:rsidRDefault="00902081" w:rsidP="00902081">
      <w:pPr>
        <w:ind w:firstLine="709"/>
        <w:jc w:val="both"/>
      </w:pPr>
    </w:p>
    <w:p w:rsidR="00902081" w:rsidRPr="00902081" w:rsidRDefault="00902081" w:rsidP="00902081">
      <w:pPr>
        <w:jc w:val="both"/>
      </w:pPr>
      <w:r w:rsidRPr="00902081">
        <w:tab/>
        <w:t>2.Настоящее постановление вступает в силу со дня его принятия.</w:t>
      </w:r>
    </w:p>
    <w:p w:rsidR="00902081" w:rsidRPr="00902081" w:rsidRDefault="00902081" w:rsidP="00902081">
      <w:pPr>
        <w:jc w:val="both"/>
      </w:pPr>
    </w:p>
    <w:p w:rsidR="00902081" w:rsidRPr="00902081" w:rsidRDefault="00902081" w:rsidP="00902081">
      <w:pPr>
        <w:jc w:val="both"/>
      </w:pPr>
    </w:p>
    <w:p w:rsidR="00902081" w:rsidRPr="00902081" w:rsidRDefault="00902081" w:rsidP="00902081">
      <w:pPr>
        <w:jc w:val="both"/>
      </w:pPr>
    </w:p>
    <w:p w:rsidR="00902081" w:rsidRPr="00902081" w:rsidRDefault="00902081" w:rsidP="00902081">
      <w:pPr>
        <w:jc w:val="both"/>
      </w:pPr>
      <w:r w:rsidRPr="00902081">
        <w:t>Председатель</w:t>
      </w:r>
    </w:p>
    <w:p w:rsidR="00902081" w:rsidRPr="00902081" w:rsidRDefault="00902081" w:rsidP="00902081">
      <w:pPr>
        <w:jc w:val="both"/>
      </w:pPr>
      <w:r w:rsidRPr="00902081">
        <w:t xml:space="preserve">Законодательного Собрания </w:t>
      </w:r>
      <w:r w:rsidRPr="00902081">
        <w:tab/>
      </w:r>
      <w:r w:rsidRPr="00902081">
        <w:tab/>
      </w:r>
      <w:r w:rsidRPr="00902081">
        <w:tab/>
      </w:r>
      <w:r w:rsidRPr="00902081">
        <w:tab/>
      </w:r>
      <w:r w:rsidRPr="00902081">
        <w:tab/>
      </w:r>
      <w:r w:rsidRPr="00902081">
        <w:tab/>
        <w:t xml:space="preserve">             А.И. Ролик</w:t>
      </w:r>
    </w:p>
    <w:p w:rsidR="000B3FB2" w:rsidRDefault="000B3FB2"/>
    <w:p w:rsidR="00931FD6" w:rsidRDefault="00931FD6"/>
    <w:p w:rsidR="00931FD6" w:rsidRDefault="00AE5EE6" w:rsidP="009C06BA">
      <w:r>
        <w:t xml:space="preserve">  </w:t>
      </w:r>
    </w:p>
    <w:p w:rsidR="00931FD6" w:rsidRDefault="00931FD6"/>
    <w:p w:rsidR="00931FD6" w:rsidRDefault="00931FD6"/>
    <w:sectPr w:rsidR="00931FD6" w:rsidSect="000A5EB4">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164" w:rsidRDefault="00235164">
      <w:r>
        <w:separator/>
      </w:r>
    </w:p>
  </w:endnote>
  <w:endnote w:type="continuationSeparator" w:id="0">
    <w:p w:rsidR="00235164" w:rsidRDefault="00235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164" w:rsidRDefault="00235164">
      <w:r>
        <w:separator/>
      </w:r>
    </w:p>
  </w:footnote>
  <w:footnote w:type="continuationSeparator" w:id="0">
    <w:p w:rsidR="00235164" w:rsidRDefault="002351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081" w:rsidRDefault="00902081" w:rsidP="00902081">
    <w:pPr>
      <w:pStyle w:val="a3"/>
      <w:jc w:val="right"/>
    </w:pPr>
    <w:r>
      <w:fldChar w:fldCharType="begin"/>
    </w:r>
    <w:r>
      <w:instrText>PAGE   \* MERGEFORMAT</w:instrText>
    </w:r>
    <w:r>
      <w:fldChar w:fldCharType="separate"/>
    </w:r>
    <w:r w:rsidR="000A5EB4">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02081"/>
    <w:rsid w:val="00057575"/>
    <w:rsid w:val="000A5EB4"/>
    <w:rsid w:val="000B3FB2"/>
    <w:rsid w:val="000C4489"/>
    <w:rsid w:val="000D628E"/>
    <w:rsid w:val="000E5228"/>
    <w:rsid w:val="00123119"/>
    <w:rsid w:val="00155F7F"/>
    <w:rsid w:val="00235164"/>
    <w:rsid w:val="003325F4"/>
    <w:rsid w:val="00392E21"/>
    <w:rsid w:val="004B69FA"/>
    <w:rsid w:val="004D1A01"/>
    <w:rsid w:val="005A6019"/>
    <w:rsid w:val="005E6130"/>
    <w:rsid w:val="00695A4A"/>
    <w:rsid w:val="006D45ED"/>
    <w:rsid w:val="006E650F"/>
    <w:rsid w:val="00726997"/>
    <w:rsid w:val="007B48E7"/>
    <w:rsid w:val="007B5289"/>
    <w:rsid w:val="00835A0E"/>
    <w:rsid w:val="008818A7"/>
    <w:rsid w:val="00902081"/>
    <w:rsid w:val="00922AED"/>
    <w:rsid w:val="00924B45"/>
    <w:rsid w:val="00931FD6"/>
    <w:rsid w:val="009372FF"/>
    <w:rsid w:val="0094344A"/>
    <w:rsid w:val="009959AC"/>
    <w:rsid w:val="009C06BA"/>
    <w:rsid w:val="00A13794"/>
    <w:rsid w:val="00A26C60"/>
    <w:rsid w:val="00A93332"/>
    <w:rsid w:val="00AE5EE6"/>
    <w:rsid w:val="00BA58C7"/>
    <w:rsid w:val="00C20E8F"/>
    <w:rsid w:val="00CA7E54"/>
    <w:rsid w:val="00CE19DF"/>
    <w:rsid w:val="00D02716"/>
    <w:rsid w:val="00DF01B2"/>
    <w:rsid w:val="00E93A7F"/>
    <w:rsid w:val="00EF502B"/>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902081"/>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87;&#1086;&#1089;&#1090;&#1072;&#1085;&#1086;&#1074;&#1083;&#1077;&#1085;&#1080;&#1103;%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2</TotalTime>
  <Pages>1</Pages>
  <Words>721</Words>
  <Characters>4113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3</cp:revision>
  <cp:lastPrinted>2017-12-14T04:20:00Z</cp:lastPrinted>
  <dcterms:created xsi:type="dcterms:W3CDTF">2017-12-14T03:54:00Z</dcterms:created>
  <dcterms:modified xsi:type="dcterms:W3CDTF">2017-12-14T04:21:00Z</dcterms:modified>
</cp:coreProperties>
</file>