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459447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1641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14.12.2017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16410" w:rsidRPr="00E16410">
              <w:rPr>
                <w:szCs w:val="28"/>
              </w:rPr>
              <w:t>625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1641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16410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2017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2018 и </w:t>
            </w:r>
            <w:r>
              <w:rPr>
                <w:szCs w:val="28"/>
              </w:rPr>
              <w:br/>
              <w:t>2019 годов</w:t>
            </w:r>
            <w:r>
              <w:t>"</w:t>
            </w:r>
          </w:p>
          <w:p w:rsidR="000B3FB2" w:rsidRPr="00E16410" w:rsidRDefault="000B3FB2" w:rsidP="0094344A">
            <w:pPr>
              <w:ind w:left="-108"/>
              <w:jc w:val="both"/>
            </w:pPr>
          </w:p>
        </w:tc>
        <w:bookmarkStart w:id="0" w:name="_GoBack"/>
        <w:bookmarkEnd w:id="0"/>
      </w:tr>
    </w:tbl>
    <w:p w:rsidR="00E16410" w:rsidRDefault="00E16410" w:rsidP="00E1641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16410" w:rsidRDefault="00E16410" w:rsidP="00E16410">
      <w:pPr>
        <w:pStyle w:val="a3"/>
        <w:tabs>
          <w:tab w:val="clear" w:pos="4153"/>
          <w:tab w:val="clear" w:pos="8306"/>
        </w:tabs>
      </w:pPr>
    </w:p>
    <w:p w:rsidR="00E16410" w:rsidRDefault="00E16410" w:rsidP="00E1641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16410" w:rsidRDefault="00E16410" w:rsidP="00E16410"/>
    <w:p w:rsidR="00E16410" w:rsidRDefault="00E16410" w:rsidP="00E16410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2018 и 2019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E16410" w:rsidRDefault="00E16410" w:rsidP="00E16410">
      <w:pPr>
        <w:pStyle w:val="a3"/>
        <w:tabs>
          <w:tab w:val="clear" w:pos="4153"/>
          <w:tab w:val="clear" w:pos="8306"/>
        </w:tabs>
        <w:jc w:val="both"/>
      </w:pPr>
    </w:p>
    <w:p w:rsidR="00E16410" w:rsidRDefault="00E16410" w:rsidP="00E16410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16410" w:rsidRDefault="00E16410" w:rsidP="00E16410">
      <w:pPr>
        <w:pStyle w:val="a3"/>
        <w:tabs>
          <w:tab w:val="clear" w:pos="4153"/>
          <w:tab w:val="clear" w:pos="8306"/>
        </w:tabs>
        <w:jc w:val="both"/>
      </w:pPr>
    </w:p>
    <w:p w:rsidR="00E16410" w:rsidRDefault="00E16410" w:rsidP="00E1641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16410" w:rsidRDefault="00E16410" w:rsidP="00E1641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16410" w:rsidRDefault="00E16410" w:rsidP="00E1641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16410" w:rsidRDefault="00E16410" w:rsidP="00E1641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16410" w:rsidRDefault="00E16410" w:rsidP="00E1641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16410" w:rsidRDefault="00E16410" w:rsidP="00E1641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  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17B" w:rsidRDefault="00F0017B">
      <w:r>
        <w:separator/>
      </w:r>
    </w:p>
  </w:endnote>
  <w:endnote w:type="continuationSeparator" w:id="0">
    <w:p w:rsidR="00F0017B" w:rsidRDefault="00F00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17B" w:rsidRDefault="00F0017B">
      <w:r>
        <w:separator/>
      </w:r>
    </w:p>
  </w:footnote>
  <w:footnote w:type="continuationSeparator" w:id="0">
    <w:p w:rsidR="00F0017B" w:rsidRDefault="00F001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641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6410"/>
    <w:rsid w:val="00E93A7F"/>
    <w:rsid w:val="00EF502B"/>
    <w:rsid w:val="00F0017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2017-12-12T04:33:00Z</dcterms:created>
  <dcterms:modified xsi:type="dcterms:W3CDTF">2017-12-12T04:35:00Z</dcterms:modified>
</cp:coreProperties>
</file>