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5945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20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2068"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2068" w:rsidRPr="00592068">
              <w:rPr>
                <w:szCs w:val="28"/>
              </w:rPr>
              <w:t>626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20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2068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2019 годов</w:t>
            </w:r>
            <w:r>
              <w:t>"</w:t>
            </w:r>
          </w:p>
          <w:p w:rsidR="000B3FB2" w:rsidRPr="00592068" w:rsidRDefault="000B3FB2" w:rsidP="0094344A">
            <w:pPr>
              <w:ind w:left="-108"/>
              <w:jc w:val="both"/>
            </w:pPr>
          </w:p>
        </w:tc>
      </w:tr>
    </w:tbl>
    <w:p w:rsidR="00592068" w:rsidRDefault="00592068" w:rsidP="00592068">
      <w:pPr>
        <w:ind w:firstLine="709"/>
      </w:pPr>
      <w:r>
        <w:t>Законодательное Собрание Приморского края</w:t>
      </w:r>
    </w:p>
    <w:p w:rsidR="00592068" w:rsidRDefault="00592068" w:rsidP="00592068"/>
    <w:p w:rsidR="00592068" w:rsidRDefault="00592068" w:rsidP="00592068">
      <w:r>
        <w:t>ПОСТАНОВЛЯЕТ:</w:t>
      </w:r>
    </w:p>
    <w:p w:rsidR="00592068" w:rsidRDefault="00592068" w:rsidP="00592068">
      <w:pPr>
        <w:jc w:val="both"/>
      </w:pPr>
    </w:p>
    <w:p w:rsidR="00592068" w:rsidRDefault="00592068" w:rsidP="0059206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>".</w:t>
      </w:r>
    </w:p>
    <w:p w:rsidR="00592068" w:rsidRDefault="00592068" w:rsidP="00592068">
      <w:pPr>
        <w:jc w:val="both"/>
      </w:pPr>
    </w:p>
    <w:p w:rsidR="00592068" w:rsidRDefault="00592068" w:rsidP="0059206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92068" w:rsidRDefault="00592068" w:rsidP="00592068">
      <w:pPr>
        <w:pStyle w:val="a3"/>
        <w:tabs>
          <w:tab w:val="clear" w:pos="4153"/>
          <w:tab w:val="clear" w:pos="8306"/>
        </w:tabs>
        <w:jc w:val="both"/>
      </w:pPr>
    </w:p>
    <w:p w:rsidR="00592068" w:rsidRDefault="00592068" w:rsidP="0059206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92068" w:rsidRDefault="00592068" w:rsidP="00592068">
      <w:pPr>
        <w:jc w:val="both"/>
      </w:pPr>
    </w:p>
    <w:p w:rsidR="00592068" w:rsidRDefault="00592068" w:rsidP="00592068">
      <w:pPr>
        <w:jc w:val="both"/>
      </w:pPr>
    </w:p>
    <w:p w:rsidR="00592068" w:rsidRDefault="00592068" w:rsidP="00592068">
      <w:pPr>
        <w:jc w:val="both"/>
      </w:pPr>
    </w:p>
    <w:p w:rsidR="00592068" w:rsidRDefault="00592068" w:rsidP="00592068">
      <w:pPr>
        <w:jc w:val="both"/>
      </w:pPr>
      <w:r>
        <w:t>Председатель</w:t>
      </w:r>
    </w:p>
    <w:p w:rsidR="00592068" w:rsidRDefault="00592068" w:rsidP="0059206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 </w:t>
      </w:r>
      <w:bookmarkStart w:id="0" w:name="_GoBack"/>
      <w:bookmarkEnd w:id="0"/>
      <w:r>
        <w:t>А.И. Ролик</w:t>
      </w:r>
    </w:p>
    <w:p w:rsidR="00592068" w:rsidRDefault="00592068" w:rsidP="00592068"/>
    <w:p w:rsidR="00592068" w:rsidRDefault="00592068" w:rsidP="00592068"/>
    <w:p w:rsidR="00592068" w:rsidRDefault="00592068" w:rsidP="00592068"/>
    <w:p w:rsidR="00592068" w:rsidRDefault="00592068" w:rsidP="0059206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4B6" w:rsidRDefault="003474B6">
      <w:r>
        <w:separator/>
      </w:r>
    </w:p>
  </w:endnote>
  <w:endnote w:type="continuationSeparator" w:id="0">
    <w:p w:rsidR="003474B6" w:rsidRDefault="0034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4B6" w:rsidRDefault="003474B6">
      <w:r>
        <w:separator/>
      </w:r>
    </w:p>
  </w:footnote>
  <w:footnote w:type="continuationSeparator" w:id="0">
    <w:p w:rsidR="003474B6" w:rsidRDefault="0034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068"/>
    <w:rsid w:val="00057575"/>
    <w:rsid w:val="000B3FB2"/>
    <w:rsid w:val="000D628E"/>
    <w:rsid w:val="000E5228"/>
    <w:rsid w:val="00123119"/>
    <w:rsid w:val="00155F7F"/>
    <w:rsid w:val="003325F4"/>
    <w:rsid w:val="003474B6"/>
    <w:rsid w:val="00392E21"/>
    <w:rsid w:val="004B69FA"/>
    <w:rsid w:val="004D1A01"/>
    <w:rsid w:val="0059206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2017-12-12T04:36:00Z</cp:lastPrinted>
  <dcterms:created xsi:type="dcterms:W3CDTF">2017-12-12T04:35:00Z</dcterms:created>
  <dcterms:modified xsi:type="dcterms:W3CDTF">2017-12-12T04:36:00Z</dcterms:modified>
</cp:coreProperties>
</file>