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355534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5245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5245C">
              <w:rPr>
                <w:szCs w:val="28"/>
              </w:rPr>
              <w:t>29.11.2017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5245C" w:rsidRPr="00F5245C">
              <w:rPr>
                <w:szCs w:val="28"/>
              </w:rPr>
              <w:t>606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5245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5245C" w:rsidP="0094344A">
            <w:pPr>
              <w:ind w:left="-108"/>
              <w:jc w:val="both"/>
            </w:pPr>
            <w:r w:rsidRPr="003E64B3">
              <w:t xml:space="preserve">О проекте закона Приморского края </w:t>
            </w:r>
            <w:r>
              <w:t xml:space="preserve">"О внесении изменений в Закон Приморского края </w:t>
            </w:r>
            <w:r w:rsidRPr="003E64B3">
              <w:t>"</w:t>
            </w:r>
            <w:r w:rsidRPr="003E64B3">
              <w:rPr>
                <w:szCs w:val="28"/>
              </w:rPr>
              <w:t xml:space="preserve">О системе капитального ремонта многоквартирных домов в </w:t>
            </w:r>
            <w:proofErr w:type="spellStart"/>
            <w:proofErr w:type="gramStart"/>
            <w:r w:rsidRPr="003E64B3"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 w:rsidRPr="003E64B3">
              <w:rPr>
                <w:szCs w:val="28"/>
              </w:rPr>
              <w:t>ском</w:t>
            </w:r>
            <w:proofErr w:type="spellEnd"/>
            <w:proofErr w:type="gramEnd"/>
            <w:r w:rsidRPr="003E64B3">
              <w:rPr>
                <w:szCs w:val="28"/>
              </w:rPr>
              <w:t xml:space="preserve"> крае</w:t>
            </w:r>
            <w:r>
              <w:t>"</w:t>
            </w:r>
          </w:p>
          <w:p w:rsidR="000B3FB2" w:rsidRPr="00F5245C" w:rsidRDefault="000B3FB2" w:rsidP="0094344A">
            <w:pPr>
              <w:ind w:left="-108"/>
              <w:jc w:val="both"/>
            </w:pPr>
          </w:p>
        </w:tc>
      </w:tr>
    </w:tbl>
    <w:p w:rsidR="00F5245C" w:rsidRDefault="00F5245C" w:rsidP="00F5245C">
      <w:pPr>
        <w:ind w:firstLine="720"/>
      </w:pPr>
      <w:r>
        <w:t xml:space="preserve">Законодательное Собрание Приморского края </w:t>
      </w:r>
    </w:p>
    <w:p w:rsidR="00F5245C" w:rsidRDefault="00F5245C" w:rsidP="00F5245C"/>
    <w:p w:rsidR="00F5245C" w:rsidRDefault="00F5245C" w:rsidP="00F5245C">
      <w:r>
        <w:t>ПОСТАНОВЛЯЕТ:</w:t>
      </w:r>
    </w:p>
    <w:p w:rsidR="00F5245C" w:rsidRDefault="00F5245C" w:rsidP="00F5245C">
      <w:pPr>
        <w:ind w:firstLine="709"/>
      </w:pPr>
    </w:p>
    <w:p w:rsidR="00F5245C" w:rsidRPr="003E64B3" w:rsidRDefault="00F5245C" w:rsidP="00F5245C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"О внесении изменений в Закон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t>" во втором чтении.</w:t>
      </w:r>
    </w:p>
    <w:p w:rsidR="00F5245C" w:rsidRDefault="00F5245C" w:rsidP="00F5245C">
      <w:pPr>
        <w:ind w:firstLine="709"/>
        <w:jc w:val="both"/>
      </w:pPr>
    </w:p>
    <w:p w:rsidR="00F5245C" w:rsidRDefault="00F5245C" w:rsidP="00F5245C">
      <w:pPr>
        <w:ind w:firstLine="709"/>
        <w:jc w:val="both"/>
      </w:pPr>
      <w:r>
        <w:t>2.Комитету Законодательного Собрания по экономической политике и собственности (Ищенко) доработать указанный законопроект с учетом принятых поправок и внести его на рассмотрение Законодательного Собр</w:t>
      </w:r>
      <w:r>
        <w:t>а</w:t>
      </w:r>
      <w:r>
        <w:t>ния в третьем чтении.</w:t>
      </w:r>
    </w:p>
    <w:p w:rsidR="00F5245C" w:rsidRDefault="00F5245C" w:rsidP="00F5245C">
      <w:pPr>
        <w:ind w:firstLine="709"/>
        <w:jc w:val="both"/>
      </w:pPr>
    </w:p>
    <w:p w:rsidR="00F5245C" w:rsidRDefault="00F5245C" w:rsidP="00F5245C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F5245C" w:rsidRDefault="00F5245C" w:rsidP="00F5245C">
      <w:pPr>
        <w:jc w:val="both"/>
      </w:pPr>
      <w:bookmarkStart w:id="0" w:name="_GoBack"/>
      <w:bookmarkEnd w:id="0"/>
    </w:p>
    <w:p w:rsidR="00F5245C" w:rsidRDefault="00F5245C" w:rsidP="00F5245C">
      <w:pPr>
        <w:jc w:val="both"/>
      </w:pPr>
    </w:p>
    <w:p w:rsidR="00F5245C" w:rsidRDefault="00F5245C" w:rsidP="00F5245C">
      <w:pPr>
        <w:jc w:val="both"/>
      </w:pPr>
    </w:p>
    <w:p w:rsidR="00F5245C" w:rsidRDefault="00F5245C" w:rsidP="00F5245C">
      <w:pPr>
        <w:jc w:val="both"/>
      </w:pPr>
      <w:r>
        <w:t xml:space="preserve">Председатель </w:t>
      </w:r>
    </w:p>
    <w:p w:rsidR="00F5245C" w:rsidRDefault="00F5245C" w:rsidP="00F5245C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F5245C" w:rsidRDefault="00F5245C" w:rsidP="00F5245C"/>
    <w:p w:rsidR="00F5245C" w:rsidRDefault="00F5245C" w:rsidP="00F5245C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217" w:rsidRDefault="00E42217">
      <w:r>
        <w:separator/>
      </w:r>
    </w:p>
  </w:endnote>
  <w:endnote w:type="continuationSeparator" w:id="0">
    <w:p w:rsidR="00E42217" w:rsidRDefault="00E42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217" w:rsidRDefault="00E42217">
      <w:r>
        <w:separator/>
      </w:r>
    </w:p>
  </w:footnote>
  <w:footnote w:type="continuationSeparator" w:id="0">
    <w:p w:rsidR="00E42217" w:rsidRDefault="00E422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5245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42217"/>
    <w:rsid w:val="00E93A7F"/>
    <w:rsid w:val="00EF502B"/>
    <w:rsid w:val="00F5245C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2017-11-30T03:55:00Z</cp:lastPrinted>
  <dcterms:created xsi:type="dcterms:W3CDTF">2017-11-30T03:54:00Z</dcterms:created>
  <dcterms:modified xsi:type="dcterms:W3CDTF">2017-11-30T03:55:00Z</dcterms:modified>
</cp:coreProperties>
</file>