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694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33B8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33B8B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33B8B" w:rsidRPr="00A33B8B">
              <w:rPr>
                <w:szCs w:val="28"/>
              </w:rPr>
              <w:t>624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33B8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33B8B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  статью 14 Закона Приморского края "Об уполномоченном по защите прав предпринимателей в Приморском крае"</w:t>
            </w:r>
            <w:proofErr w:type="gramEnd"/>
          </w:p>
          <w:p w:rsidR="000B3FB2" w:rsidRPr="00A33B8B" w:rsidRDefault="000B3FB2" w:rsidP="0094344A">
            <w:pPr>
              <w:ind w:left="-108"/>
              <w:jc w:val="both"/>
            </w:pPr>
          </w:p>
        </w:tc>
      </w:tr>
    </w:tbl>
    <w:p w:rsidR="00A33B8B" w:rsidRDefault="00A33B8B" w:rsidP="00A33B8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33B8B" w:rsidRDefault="00A33B8B" w:rsidP="00A33B8B">
      <w:pPr>
        <w:pStyle w:val="a3"/>
        <w:tabs>
          <w:tab w:val="clear" w:pos="4153"/>
          <w:tab w:val="clear" w:pos="8306"/>
        </w:tabs>
      </w:pPr>
    </w:p>
    <w:p w:rsidR="00A33B8B" w:rsidRDefault="00A33B8B" w:rsidP="00A33B8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33B8B" w:rsidRDefault="00A33B8B" w:rsidP="00A33B8B"/>
    <w:p w:rsidR="00A33B8B" w:rsidRDefault="00A33B8B" w:rsidP="00A33B8B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  статью 14 Закона Приморского края "Об уполномоченном по защите прав предпринимателей в Приморском крае" </w:t>
      </w:r>
      <w:r>
        <w:t xml:space="preserve">в первом чтении. </w:t>
      </w:r>
    </w:p>
    <w:p w:rsidR="00A33B8B" w:rsidRDefault="00A33B8B" w:rsidP="00A33B8B">
      <w:pPr>
        <w:ind w:firstLine="720"/>
        <w:jc w:val="both"/>
      </w:pPr>
    </w:p>
    <w:p w:rsidR="00A33B8B" w:rsidRDefault="00A33B8B" w:rsidP="00A33B8B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12 декабря 2017 года.</w:t>
      </w:r>
    </w:p>
    <w:p w:rsidR="00A33B8B" w:rsidRDefault="00A33B8B" w:rsidP="00A33B8B">
      <w:pPr>
        <w:pStyle w:val="a3"/>
        <w:tabs>
          <w:tab w:val="left" w:pos="840"/>
        </w:tabs>
        <w:ind w:firstLine="709"/>
        <w:jc w:val="both"/>
      </w:pPr>
    </w:p>
    <w:p w:rsidR="00A33B8B" w:rsidRDefault="00A33B8B" w:rsidP="00A33B8B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33B8B" w:rsidRDefault="00A33B8B" w:rsidP="00A33B8B">
      <w:pPr>
        <w:ind w:firstLine="709"/>
        <w:jc w:val="both"/>
      </w:pPr>
    </w:p>
    <w:p w:rsidR="00A33B8B" w:rsidRDefault="00A33B8B" w:rsidP="00A33B8B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A33B8B" w:rsidRDefault="00A33B8B" w:rsidP="00A33B8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33B8B" w:rsidRDefault="00A33B8B" w:rsidP="00A33B8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33B8B" w:rsidRDefault="00A33B8B" w:rsidP="00A33B8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33B8B" w:rsidRDefault="00A33B8B" w:rsidP="00A33B8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33B8B" w:rsidRDefault="00A33B8B" w:rsidP="00A33B8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6EB" w:rsidRDefault="005C76EB">
      <w:r>
        <w:separator/>
      </w:r>
    </w:p>
  </w:endnote>
  <w:endnote w:type="continuationSeparator" w:id="0">
    <w:p w:rsidR="005C76EB" w:rsidRDefault="005C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6EB" w:rsidRDefault="005C76EB">
      <w:r>
        <w:separator/>
      </w:r>
    </w:p>
  </w:footnote>
  <w:footnote w:type="continuationSeparator" w:id="0">
    <w:p w:rsidR="005C76EB" w:rsidRDefault="005C76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3B8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76EB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3B8B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33B8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2017-11-29T04:03:00Z</cp:lastPrinted>
  <dcterms:created xsi:type="dcterms:W3CDTF">2017-11-29T04:02:00Z</dcterms:created>
  <dcterms:modified xsi:type="dcterms:W3CDTF">2017-11-29T04:03:00Z</dcterms:modified>
</cp:coreProperties>
</file>