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47088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47D4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47D44">
              <w:rPr>
                <w:szCs w:val="28"/>
              </w:rPr>
              <w:t>29.11.2017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47D44" w:rsidRPr="00947D44">
              <w:rPr>
                <w:szCs w:val="28"/>
              </w:rPr>
              <w:t>621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47D4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47D44" w:rsidRDefault="00947D44" w:rsidP="00947D44">
            <w:pPr>
              <w:ind w:left="-108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Об обращении Законодательного Собрания Приморского края к временно исполняющему обязан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ности</w:t>
            </w:r>
            <w:proofErr w:type="spellEnd"/>
            <w:r>
              <w:rPr>
                <w:szCs w:val="28"/>
              </w:rPr>
              <w:t xml:space="preserve"> Губернатора Приморского края Тарасенко А.В. по вопросам реализации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  <w:proofErr w:type="gramEnd"/>
          </w:p>
          <w:p w:rsidR="000B3FB2" w:rsidRPr="00947D44" w:rsidRDefault="000B3FB2" w:rsidP="0094344A">
            <w:pPr>
              <w:ind w:left="-108"/>
              <w:jc w:val="both"/>
            </w:pPr>
          </w:p>
        </w:tc>
      </w:tr>
    </w:tbl>
    <w:p w:rsidR="00947D44" w:rsidRDefault="00947D44" w:rsidP="00947D44">
      <w:pPr>
        <w:ind w:firstLine="709"/>
      </w:pPr>
      <w:r>
        <w:t>Законодательное Собрание Приморского края</w:t>
      </w:r>
    </w:p>
    <w:p w:rsidR="00947D44" w:rsidRDefault="00947D44" w:rsidP="00947D44">
      <w:pPr>
        <w:ind w:firstLine="709"/>
      </w:pPr>
    </w:p>
    <w:p w:rsidR="00947D44" w:rsidRDefault="00947D44" w:rsidP="00947D44">
      <w:r>
        <w:t>ПОСТАНОВЛЯЕТ:</w:t>
      </w:r>
    </w:p>
    <w:p w:rsidR="00947D44" w:rsidRDefault="00947D44" w:rsidP="00947D44">
      <w:pPr>
        <w:ind w:firstLine="709"/>
      </w:pPr>
    </w:p>
    <w:p w:rsidR="00947D44" w:rsidRDefault="00947D44" w:rsidP="00947D44">
      <w:pPr>
        <w:ind w:left="-108" w:firstLine="817"/>
        <w:jc w:val="both"/>
        <w:rPr>
          <w:szCs w:val="28"/>
        </w:rPr>
      </w:pPr>
      <w:proofErr w:type="gramStart"/>
      <w:r>
        <w:rPr>
          <w:szCs w:val="28"/>
        </w:rPr>
        <w:t>1.</w:t>
      </w:r>
      <w:r>
        <w:t xml:space="preserve">Принять </w:t>
      </w:r>
      <w:r>
        <w:rPr>
          <w:szCs w:val="28"/>
        </w:rPr>
        <w:t xml:space="preserve">обращение Законодательного Собрания Приморского края </w:t>
      </w:r>
      <w:r>
        <w:rPr>
          <w:szCs w:val="28"/>
        </w:rPr>
        <w:br/>
        <w:t xml:space="preserve">к временно исполняющему обязанности Губернатора Приморского края </w:t>
      </w:r>
      <w:r>
        <w:rPr>
          <w:szCs w:val="28"/>
        </w:rPr>
        <w:br/>
        <w:t xml:space="preserve">Тарасенко А.В. по вопросам реализации Закона Приморского края </w:t>
      </w:r>
      <w:r>
        <w:rPr>
          <w:szCs w:val="28"/>
        </w:rPr>
        <w:br/>
        <w:t>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(прилагается).</w:t>
      </w:r>
      <w:proofErr w:type="gramEnd"/>
    </w:p>
    <w:p w:rsidR="00947D44" w:rsidRDefault="00947D44" w:rsidP="00947D44">
      <w:pPr>
        <w:ind w:left="-108" w:firstLine="817"/>
        <w:jc w:val="both"/>
        <w:rPr>
          <w:szCs w:val="28"/>
        </w:rPr>
      </w:pPr>
    </w:p>
    <w:p w:rsidR="00947D44" w:rsidRDefault="00947D44" w:rsidP="00947D44">
      <w:pPr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временно </w:t>
      </w:r>
      <w:proofErr w:type="gramStart"/>
      <w:r>
        <w:rPr>
          <w:szCs w:val="28"/>
        </w:rPr>
        <w:t>исполняющему</w:t>
      </w:r>
      <w:proofErr w:type="gramEnd"/>
      <w:r>
        <w:rPr>
          <w:szCs w:val="28"/>
        </w:rPr>
        <w:t xml:space="preserve"> обязанности Губернатора Приморского края.</w:t>
      </w:r>
    </w:p>
    <w:p w:rsidR="00947D44" w:rsidRDefault="00947D44" w:rsidP="00947D44">
      <w:pPr>
        <w:ind w:firstLine="709"/>
        <w:jc w:val="both"/>
        <w:rPr>
          <w:szCs w:val="28"/>
        </w:rPr>
      </w:pPr>
    </w:p>
    <w:p w:rsidR="00947D44" w:rsidRDefault="00947D44" w:rsidP="00947D44">
      <w:pPr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947D44" w:rsidRPr="00744949" w:rsidRDefault="00947D44" w:rsidP="00947D44">
      <w:pPr>
        <w:ind w:firstLine="108"/>
        <w:jc w:val="both"/>
        <w:rPr>
          <w:szCs w:val="28"/>
        </w:rPr>
      </w:pPr>
      <w:bookmarkStart w:id="0" w:name="_GoBack"/>
      <w:bookmarkEnd w:id="0"/>
    </w:p>
    <w:p w:rsidR="00947D44" w:rsidRDefault="00947D44" w:rsidP="00947D44">
      <w:pPr>
        <w:jc w:val="both"/>
      </w:pPr>
    </w:p>
    <w:p w:rsidR="00947D44" w:rsidRDefault="00947D44" w:rsidP="00947D44">
      <w:pPr>
        <w:jc w:val="both"/>
      </w:pPr>
    </w:p>
    <w:p w:rsidR="00947D44" w:rsidRDefault="00947D44" w:rsidP="00947D44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Председатель </w:t>
      </w:r>
    </w:p>
    <w:p w:rsidR="00947D44" w:rsidRDefault="00947D44" w:rsidP="00947D44">
      <w:pPr>
        <w:pStyle w:val="a3"/>
        <w:tabs>
          <w:tab w:val="clear" w:pos="4153"/>
          <w:tab w:val="clear" w:pos="8306"/>
        </w:tabs>
        <w:ind w:right="-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A51" w:rsidRDefault="000D3A51">
      <w:r>
        <w:separator/>
      </w:r>
    </w:p>
  </w:endnote>
  <w:endnote w:type="continuationSeparator" w:id="0">
    <w:p w:rsidR="000D3A51" w:rsidRDefault="000D3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A51" w:rsidRDefault="000D3A51">
      <w:r>
        <w:separator/>
      </w:r>
    </w:p>
  </w:footnote>
  <w:footnote w:type="continuationSeparator" w:id="0">
    <w:p w:rsidR="000D3A51" w:rsidRDefault="000D3A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7D44"/>
    <w:rsid w:val="00057575"/>
    <w:rsid w:val="000B3FB2"/>
    <w:rsid w:val="000D3A51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47D44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2017-11-29T04:27:00Z</cp:lastPrinted>
  <dcterms:created xsi:type="dcterms:W3CDTF">2017-11-29T04:26:00Z</dcterms:created>
  <dcterms:modified xsi:type="dcterms:W3CDTF">2017-11-29T04:27:00Z</dcterms:modified>
</cp:coreProperties>
</file>