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07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C744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744C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744C" w:rsidRPr="00DC744C">
              <w:rPr>
                <w:szCs w:val="28"/>
              </w:rPr>
              <w:t>620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C744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C744C" w:rsidP="0094344A">
            <w:pPr>
              <w:ind w:left="-108"/>
              <w:jc w:val="both"/>
            </w:pPr>
            <w:r w:rsidRPr="00DC744C">
              <w:t xml:space="preserve">О проекте постановления </w:t>
            </w:r>
            <w:proofErr w:type="spellStart"/>
            <w:proofErr w:type="gramStart"/>
            <w:r w:rsidRPr="00DC744C">
              <w:t>Прави</w:t>
            </w:r>
            <w:r>
              <w:t>-</w:t>
            </w:r>
            <w:r w:rsidRPr="00DC744C">
              <w:t>тельства</w:t>
            </w:r>
            <w:proofErr w:type="spellEnd"/>
            <w:proofErr w:type="gramEnd"/>
            <w:r w:rsidRPr="00DC744C">
              <w:t xml:space="preserve"> Российской Федерации "Об установлении на 2018 год допустимой доли иностранных работников, используемых </w:t>
            </w:r>
            <w:proofErr w:type="spellStart"/>
            <w:r w:rsidRPr="00DC744C">
              <w:t>хозяй</w:t>
            </w:r>
            <w:r>
              <w:t>-</w:t>
            </w:r>
            <w:r w:rsidRPr="00DC744C">
              <w:t>ствующими</w:t>
            </w:r>
            <w:proofErr w:type="spellEnd"/>
            <w:r w:rsidRPr="00DC744C">
              <w:t xml:space="preserve"> субъектами, </w:t>
            </w:r>
            <w:proofErr w:type="spellStart"/>
            <w:r w:rsidRPr="00DC744C">
              <w:t>осуще</w:t>
            </w:r>
            <w:r>
              <w:t>-</w:t>
            </w:r>
            <w:r w:rsidRPr="00DC744C">
              <w:t>ствляющими</w:t>
            </w:r>
            <w:proofErr w:type="spellEnd"/>
            <w:r w:rsidRPr="00DC744C">
              <w:t xml:space="preserve"> деятельность в отдельных видах экономической деятельности на территории Российской Федерации"</w:t>
            </w:r>
          </w:p>
          <w:p w:rsidR="000B3FB2" w:rsidRPr="00DC744C" w:rsidRDefault="000B3FB2" w:rsidP="0094344A">
            <w:pPr>
              <w:ind w:left="-108"/>
              <w:jc w:val="both"/>
            </w:pPr>
          </w:p>
        </w:tc>
      </w:tr>
    </w:tbl>
    <w:p w:rsidR="00DC744C" w:rsidRPr="00DC744C" w:rsidRDefault="00DC744C" w:rsidP="00DC744C">
      <w:pPr>
        <w:ind w:firstLine="709"/>
        <w:jc w:val="both"/>
      </w:pPr>
      <w:r w:rsidRPr="00DC744C">
        <w:t>Рассмотрев и обсудив проект постановления Правительства Российской Федерации 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Федерации", Законодательное Собрание Приморского края</w:t>
      </w:r>
    </w:p>
    <w:p w:rsidR="00DC744C" w:rsidRPr="00DC744C" w:rsidRDefault="00DC744C" w:rsidP="00DC744C">
      <w:pPr>
        <w:ind w:firstLine="709"/>
        <w:jc w:val="both"/>
      </w:pPr>
    </w:p>
    <w:p w:rsidR="00DC744C" w:rsidRPr="00DC744C" w:rsidRDefault="00DC744C" w:rsidP="00DC744C">
      <w:r w:rsidRPr="00DC744C">
        <w:t>ПОСТАНОВЛЯЕТ:</w:t>
      </w:r>
    </w:p>
    <w:p w:rsidR="00DC744C" w:rsidRPr="00DC744C" w:rsidRDefault="00DC744C" w:rsidP="00DC744C"/>
    <w:p w:rsidR="00DC744C" w:rsidRPr="00DC744C" w:rsidRDefault="00DC744C" w:rsidP="00DC744C">
      <w:pPr>
        <w:ind w:firstLine="709"/>
        <w:jc w:val="both"/>
        <w:rPr>
          <w:szCs w:val="28"/>
        </w:rPr>
      </w:pPr>
      <w:proofErr w:type="gramStart"/>
      <w:r w:rsidRPr="00DC744C">
        <w:t>1.Поддержать проект постановления Правительства Российской Федерации 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 с учетом предложений Законодательного Собрания Приморского края (прилагается)</w:t>
      </w:r>
      <w:r w:rsidRPr="00DC744C">
        <w:rPr>
          <w:szCs w:val="28"/>
        </w:rPr>
        <w:t>.</w:t>
      </w:r>
      <w:proofErr w:type="gramEnd"/>
    </w:p>
    <w:p w:rsidR="00DC744C" w:rsidRPr="00DC744C" w:rsidRDefault="00DC744C" w:rsidP="00DC744C">
      <w:pPr>
        <w:ind w:firstLine="709"/>
        <w:jc w:val="both"/>
      </w:pPr>
    </w:p>
    <w:p w:rsidR="00DC744C" w:rsidRPr="00DC744C" w:rsidRDefault="00DC744C" w:rsidP="00DC744C">
      <w:pPr>
        <w:ind w:firstLine="709"/>
        <w:jc w:val="both"/>
      </w:pPr>
      <w:r w:rsidRPr="00DC744C">
        <w:t xml:space="preserve">2.Направить настоящее постановление в </w:t>
      </w:r>
      <w:r w:rsidRPr="00DC744C">
        <w:rPr>
          <w:szCs w:val="28"/>
        </w:rPr>
        <w:t>Правительство Российской Федерации</w:t>
      </w:r>
      <w:r w:rsidRPr="00DC744C">
        <w:t xml:space="preserve"> и Министерство труда и социальной защиты Российской Федерации.</w:t>
      </w:r>
    </w:p>
    <w:p w:rsidR="00DC744C" w:rsidRPr="00DC744C" w:rsidRDefault="00DC744C" w:rsidP="00DC744C">
      <w:pPr>
        <w:ind w:firstLine="709"/>
        <w:jc w:val="both"/>
      </w:pPr>
    </w:p>
    <w:p w:rsidR="00DC744C" w:rsidRPr="00DC744C" w:rsidRDefault="00DC744C" w:rsidP="00DC744C">
      <w:pPr>
        <w:ind w:firstLine="709"/>
        <w:jc w:val="both"/>
      </w:pPr>
      <w:r w:rsidRPr="00DC744C">
        <w:t>3.Настоящее постановление вступает в силу со дня его принятия.</w:t>
      </w:r>
    </w:p>
    <w:p w:rsidR="00DC744C" w:rsidRPr="00DC744C" w:rsidRDefault="00DC744C" w:rsidP="00DC744C">
      <w:pPr>
        <w:jc w:val="both"/>
      </w:pPr>
    </w:p>
    <w:p w:rsidR="00DC744C" w:rsidRPr="00DC744C" w:rsidRDefault="00DC744C" w:rsidP="00DC744C">
      <w:pPr>
        <w:jc w:val="both"/>
      </w:pPr>
    </w:p>
    <w:p w:rsidR="00DC744C" w:rsidRPr="00DC744C" w:rsidRDefault="00DC744C" w:rsidP="00DC744C">
      <w:pPr>
        <w:jc w:val="both"/>
      </w:pPr>
      <w:r w:rsidRPr="00DC744C">
        <w:t>Председатель</w:t>
      </w:r>
    </w:p>
    <w:p w:rsidR="00931FD6" w:rsidRDefault="00DC744C" w:rsidP="00DC744C">
      <w:pPr>
        <w:jc w:val="both"/>
      </w:pPr>
      <w:r w:rsidRPr="00DC744C">
        <w:t xml:space="preserve">Законодательного Собрания </w:t>
      </w:r>
      <w:r w:rsidRPr="00DC744C">
        <w:tab/>
      </w:r>
      <w:r w:rsidRPr="00DC744C">
        <w:tab/>
      </w:r>
      <w:r w:rsidRPr="00DC744C">
        <w:tab/>
      </w:r>
      <w:r w:rsidRPr="00DC744C">
        <w:tab/>
      </w:r>
      <w:r w:rsidRPr="00DC744C">
        <w:tab/>
      </w:r>
      <w:r w:rsidRPr="00DC744C">
        <w:tab/>
      </w:r>
      <w:r w:rsidRPr="00DC744C">
        <w:tab/>
        <w:t xml:space="preserve">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D5E" w:rsidRDefault="004E3D5E">
      <w:r>
        <w:separator/>
      </w:r>
    </w:p>
  </w:endnote>
  <w:endnote w:type="continuationSeparator" w:id="0">
    <w:p w:rsidR="004E3D5E" w:rsidRDefault="004E3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D5E" w:rsidRDefault="004E3D5E">
      <w:r>
        <w:separator/>
      </w:r>
    </w:p>
  </w:footnote>
  <w:footnote w:type="continuationSeparator" w:id="0">
    <w:p w:rsidR="004E3D5E" w:rsidRDefault="004E3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744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3D5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744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2017-11-29T04:25:00Z</cp:lastPrinted>
  <dcterms:created xsi:type="dcterms:W3CDTF">2017-11-29T04:24:00Z</dcterms:created>
  <dcterms:modified xsi:type="dcterms:W3CDTF">2017-11-29T04:25:00Z</dcterms:modified>
</cp:coreProperties>
</file>