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347014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D614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D614B">
              <w:rPr>
                <w:szCs w:val="28"/>
              </w:rPr>
              <w:t>29.11.2017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D614B" w:rsidRPr="002D614B">
              <w:rPr>
                <w:szCs w:val="28"/>
              </w:rPr>
              <w:t>619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D614B" w:rsidP="0094344A">
            <w:pPr>
              <w:ind w:left="-108"/>
              <w:jc w:val="both"/>
            </w:pPr>
            <w:r>
              <w:t>О законодательной инициативе Законодательного Собрания Приморского края по внесению в Государственную Думу Феде</w:t>
            </w:r>
            <w:r>
              <w:softHyphen/>
              <w:t>рального Собрания Российской Федерации проекта федераль</w:t>
            </w:r>
            <w:r>
              <w:softHyphen/>
              <w:t xml:space="preserve">ного закона </w:t>
            </w:r>
            <w:r w:rsidRPr="00A862DD">
              <w:rPr>
                <w:szCs w:val="28"/>
              </w:rPr>
              <w:t xml:space="preserve">"О внесении изменений в статью </w:t>
            </w:r>
            <w:r>
              <w:rPr>
                <w:szCs w:val="28"/>
              </w:rPr>
              <w:t>16</w:t>
            </w:r>
            <w:r w:rsidRPr="00A862DD">
              <w:rPr>
                <w:szCs w:val="28"/>
              </w:rPr>
              <w:t xml:space="preserve"> Федерального закона "</w:t>
            </w:r>
            <w:r>
              <w:rPr>
                <w:szCs w:val="28"/>
              </w:rPr>
              <w:t>О статусе военнослужащих</w:t>
            </w:r>
            <w:r w:rsidRPr="00A862DD">
              <w:rPr>
                <w:szCs w:val="28"/>
              </w:rPr>
              <w:t>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2D614B" w:rsidRDefault="002D614B" w:rsidP="003A2B5C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В </w:t>
      </w:r>
      <w:proofErr w:type="gramStart"/>
      <w:r>
        <w:t>соответствии</w:t>
      </w:r>
      <w:proofErr w:type="gramEnd"/>
      <w:r>
        <w:t xml:space="preserve"> со статьей 104 Конституции Российской Федерации Законодательное Собрание Приморского края </w:t>
      </w:r>
    </w:p>
    <w:p w:rsidR="002D614B" w:rsidRDefault="002D614B" w:rsidP="002D614B">
      <w:pPr>
        <w:pStyle w:val="a3"/>
        <w:tabs>
          <w:tab w:val="clear" w:pos="4153"/>
          <w:tab w:val="clear" w:pos="8306"/>
        </w:tabs>
      </w:pPr>
    </w:p>
    <w:p w:rsidR="002D614B" w:rsidRDefault="002D614B" w:rsidP="002D614B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2D614B" w:rsidRDefault="002D614B" w:rsidP="002D614B">
      <w:pPr>
        <w:pStyle w:val="a3"/>
        <w:tabs>
          <w:tab w:val="clear" w:pos="4153"/>
          <w:tab w:val="clear" w:pos="8306"/>
        </w:tabs>
      </w:pPr>
    </w:p>
    <w:p w:rsidR="002D614B" w:rsidRDefault="002D614B" w:rsidP="002D614B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1.Внести в порядке законодательной инициативы в Государственную Думу Федерального Собрания Российской Федерации проект федерального закона </w:t>
      </w:r>
      <w:r w:rsidRPr="00A862DD">
        <w:rPr>
          <w:szCs w:val="28"/>
        </w:rPr>
        <w:t xml:space="preserve">"О внесении изменений в статью </w:t>
      </w:r>
      <w:r>
        <w:rPr>
          <w:szCs w:val="28"/>
        </w:rPr>
        <w:t>16</w:t>
      </w:r>
      <w:r w:rsidRPr="00A862DD">
        <w:rPr>
          <w:szCs w:val="28"/>
        </w:rPr>
        <w:t xml:space="preserve"> Федерального закона "</w:t>
      </w:r>
      <w:r>
        <w:rPr>
          <w:szCs w:val="28"/>
        </w:rPr>
        <w:t>О статусе военнослужащих</w:t>
      </w:r>
      <w:r w:rsidRPr="00A862DD">
        <w:rPr>
          <w:szCs w:val="28"/>
        </w:rPr>
        <w:t>"</w:t>
      </w:r>
      <w:r>
        <w:rPr>
          <w:szCs w:val="28"/>
        </w:rPr>
        <w:t xml:space="preserve"> </w:t>
      </w:r>
      <w:r>
        <w:t>(прилагается).</w:t>
      </w:r>
    </w:p>
    <w:p w:rsidR="002D614B" w:rsidRDefault="002D614B" w:rsidP="002D614B">
      <w:pPr>
        <w:pStyle w:val="a3"/>
        <w:tabs>
          <w:tab w:val="clear" w:pos="4153"/>
          <w:tab w:val="clear" w:pos="8306"/>
        </w:tabs>
        <w:jc w:val="both"/>
      </w:pPr>
    </w:p>
    <w:p w:rsidR="002D614B" w:rsidRDefault="002D614B" w:rsidP="002D614B">
      <w:pPr>
        <w:pStyle w:val="a3"/>
        <w:tabs>
          <w:tab w:val="clear" w:pos="4153"/>
          <w:tab w:val="clear" w:pos="8306"/>
        </w:tabs>
        <w:ind w:firstLine="720"/>
        <w:jc w:val="both"/>
      </w:pPr>
      <w:r w:rsidRPr="0051579A">
        <w:t xml:space="preserve">2.Назначить официальным представителем Законодательного Собрания Приморского края при рассмотрении законопроекта в Государственной Думе Федерального </w:t>
      </w:r>
      <w:proofErr w:type="gramStart"/>
      <w:r w:rsidRPr="0051579A">
        <w:t xml:space="preserve">Собрания Российской Федерации </w:t>
      </w:r>
      <w:r w:rsidRPr="0051579A">
        <w:rPr>
          <w:szCs w:val="28"/>
        </w:rPr>
        <w:t xml:space="preserve">председателя Законодательного Собрания Приморского края </w:t>
      </w:r>
      <w:r>
        <w:rPr>
          <w:szCs w:val="28"/>
        </w:rPr>
        <w:t>Ролика</w:t>
      </w:r>
      <w:proofErr w:type="gramEnd"/>
      <w:r>
        <w:rPr>
          <w:szCs w:val="28"/>
        </w:rPr>
        <w:t xml:space="preserve"> Александра Ивановича.</w:t>
      </w:r>
    </w:p>
    <w:p w:rsidR="002D614B" w:rsidRDefault="002D614B" w:rsidP="002D614B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D614B" w:rsidRDefault="002D614B" w:rsidP="002D614B">
      <w:pPr>
        <w:pStyle w:val="a3"/>
        <w:tabs>
          <w:tab w:val="clear" w:pos="4153"/>
          <w:tab w:val="clear" w:pos="8306"/>
        </w:tabs>
        <w:ind w:firstLine="720"/>
        <w:jc w:val="both"/>
      </w:pPr>
      <w:r>
        <w:t>3.Направить указанный проект федерального закона в Правительство Российской Федерации для дачи заключения.</w:t>
      </w:r>
    </w:p>
    <w:p w:rsidR="002D614B" w:rsidRDefault="002D614B" w:rsidP="002D614B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D614B" w:rsidRDefault="002D614B" w:rsidP="002D614B">
      <w:pPr>
        <w:pStyle w:val="a3"/>
        <w:tabs>
          <w:tab w:val="clear" w:pos="4153"/>
          <w:tab w:val="clear" w:pos="8306"/>
        </w:tabs>
        <w:ind w:firstLine="720"/>
        <w:jc w:val="both"/>
      </w:pPr>
      <w:r>
        <w:t>4.Настоящее постановление вступает в силу со дня его принятия.</w:t>
      </w:r>
    </w:p>
    <w:p w:rsidR="002D614B" w:rsidRDefault="002D614B" w:rsidP="002D614B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2D614B" w:rsidRDefault="002D614B" w:rsidP="002D614B">
      <w:pPr>
        <w:pStyle w:val="a3"/>
        <w:tabs>
          <w:tab w:val="clear" w:pos="4153"/>
          <w:tab w:val="clear" w:pos="8306"/>
        </w:tabs>
        <w:jc w:val="both"/>
      </w:pPr>
    </w:p>
    <w:p w:rsidR="002D614B" w:rsidRDefault="002D614B" w:rsidP="002D614B">
      <w:pPr>
        <w:pStyle w:val="a3"/>
        <w:tabs>
          <w:tab w:val="clear" w:pos="4153"/>
          <w:tab w:val="clear" w:pos="8306"/>
        </w:tabs>
        <w:jc w:val="both"/>
      </w:pPr>
    </w:p>
    <w:p w:rsidR="002D614B" w:rsidRDefault="002D614B" w:rsidP="002D614B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931FD6" w:rsidRDefault="002D614B" w:rsidP="003A2B5C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A2B5C">
        <w:t xml:space="preserve">   </w:t>
      </w:r>
      <w:r>
        <w:t>А.И. Ролик</w:t>
      </w:r>
    </w:p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5523" w:rsidRDefault="006F5523">
      <w:r>
        <w:separator/>
      </w:r>
    </w:p>
  </w:endnote>
  <w:endnote w:type="continuationSeparator" w:id="0">
    <w:p w:rsidR="006F5523" w:rsidRDefault="006F55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5523" w:rsidRDefault="006F5523">
      <w:r>
        <w:separator/>
      </w:r>
    </w:p>
  </w:footnote>
  <w:footnote w:type="continuationSeparator" w:id="0">
    <w:p w:rsidR="006F5523" w:rsidRDefault="006F55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D614B"/>
    <w:rsid w:val="00057575"/>
    <w:rsid w:val="000B3FB2"/>
    <w:rsid w:val="000D628E"/>
    <w:rsid w:val="000E5228"/>
    <w:rsid w:val="00123119"/>
    <w:rsid w:val="00155F7F"/>
    <w:rsid w:val="002D614B"/>
    <w:rsid w:val="003325F4"/>
    <w:rsid w:val="00392E21"/>
    <w:rsid w:val="003A2B5C"/>
    <w:rsid w:val="004B69FA"/>
    <w:rsid w:val="004D1A01"/>
    <w:rsid w:val="005A6019"/>
    <w:rsid w:val="005E6130"/>
    <w:rsid w:val="00695A4A"/>
    <w:rsid w:val="006D45ED"/>
    <w:rsid w:val="006E650F"/>
    <w:rsid w:val="006F5523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10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2017-11-29T04:15:00Z</cp:lastPrinted>
  <dcterms:created xsi:type="dcterms:W3CDTF">2017-11-29T04:04:00Z</dcterms:created>
  <dcterms:modified xsi:type="dcterms:W3CDTF">2017-11-29T04:15:00Z</dcterms:modified>
</cp:coreProperties>
</file>