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14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40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4091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4091" w:rsidRPr="00D14091">
              <w:rPr>
                <w:szCs w:val="28"/>
              </w:rPr>
              <w:t>618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409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4091" w:rsidP="0094344A">
            <w:pPr>
              <w:ind w:left="-108"/>
              <w:jc w:val="both"/>
            </w:pPr>
            <w:r w:rsidRPr="00D14091">
              <w:t>О проекте закона Приморского края "О внесении изменения в Закон Приморского края</w:t>
            </w:r>
            <w:r>
              <w:t xml:space="preserve"> </w:t>
            </w:r>
            <w:r w:rsidRPr="00D14091">
              <w:t xml:space="preserve">"О </w:t>
            </w:r>
            <w:proofErr w:type="gramStart"/>
            <w:r w:rsidRPr="00D14091">
              <w:t>ста</w:t>
            </w:r>
            <w:r>
              <w:t>-</w:t>
            </w:r>
            <w:bookmarkStart w:id="0" w:name="_GoBack"/>
            <w:bookmarkEnd w:id="0"/>
            <w:r w:rsidRPr="00D14091">
              <w:t>тусе</w:t>
            </w:r>
            <w:proofErr w:type="gramEnd"/>
            <w:r w:rsidRPr="00D14091">
              <w:t xml:space="preserve"> депутата Законодательного Собрания Приморского края"</w:t>
            </w:r>
          </w:p>
          <w:p w:rsidR="000B3FB2" w:rsidRPr="00D14091" w:rsidRDefault="000B3FB2" w:rsidP="0094344A">
            <w:pPr>
              <w:ind w:left="-108"/>
              <w:jc w:val="both"/>
            </w:pPr>
          </w:p>
        </w:tc>
      </w:tr>
    </w:tbl>
    <w:p w:rsidR="00D14091" w:rsidRPr="00D14091" w:rsidRDefault="00D14091" w:rsidP="00D14091">
      <w:pPr>
        <w:ind w:firstLine="709"/>
      </w:pPr>
      <w:r w:rsidRPr="00D14091">
        <w:t>Законодательное Собрание Приморского края</w:t>
      </w:r>
    </w:p>
    <w:p w:rsidR="00D14091" w:rsidRPr="00D14091" w:rsidRDefault="00D14091" w:rsidP="00D14091"/>
    <w:p w:rsidR="00D14091" w:rsidRPr="00D14091" w:rsidRDefault="00D14091" w:rsidP="00D14091">
      <w:r w:rsidRPr="00D14091">
        <w:t>ПОСТАНОВЛЯЕТ:</w:t>
      </w:r>
    </w:p>
    <w:p w:rsidR="00D14091" w:rsidRPr="00D14091" w:rsidRDefault="00D14091" w:rsidP="00D14091"/>
    <w:p w:rsidR="00D14091" w:rsidRPr="00D14091" w:rsidRDefault="00D14091" w:rsidP="00D14091">
      <w:pPr>
        <w:ind w:firstLine="709"/>
        <w:jc w:val="both"/>
      </w:pPr>
      <w:r w:rsidRPr="00D14091">
        <w:t>1.Принять проект закона Приморского края "О внесении изменения в Закон Приморского края "О статусе депутата Законодательного Собрания Приморского края" в первом чтении.</w:t>
      </w:r>
    </w:p>
    <w:p w:rsidR="00D14091" w:rsidRPr="00D14091" w:rsidRDefault="00D14091" w:rsidP="00D14091">
      <w:pPr>
        <w:ind w:firstLine="709"/>
        <w:jc w:val="both"/>
      </w:pPr>
    </w:p>
    <w:p w:rsidR="00D14091" w:rsidRPr="00D14091" w:rsidRDefault="00D14091" w:rsidP="00D14091">
      <w:pPr>
        <w:ind w:firstLine="709"/>
        <w:jc w:val="both"/>
      </w:pPr>
      <w:r w:rsidRPr="00D14091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14 декабря 2017 года.</w:t>
      </w:r>
    </w:p>
    <w:p w:rsidR="00D14091" w:rsidRPr="00D14091" w:rsidRDefault="00D14091" w:rsidP="00D14091">
      <w:pPr>
        <w:ind w:firstLine="709"/>
        <w:jc w:val="both"/>
      </w:pPr>
    </w:p>
    <w:p w:rsidR="00D14091" w:rsidRPr="00D14091" w:rsidRDefault="00D14091" w:rsidP="00D14091">
      <w:pPr>
        <w:ind w:firstLine="708"/>
        <w:jc w:val="both"/>
      </w:pPr>
      <w:r w:rsidRPr="00D14091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14091" w:rsidRPr="00D14091" w:rsidRDefault="00D14091" w:rsidP="00D14091">
      <w:pPr>
        <w:jc w:val="both"/>
      </w:pPr>
    </w:p>
    <w:p w:rsidR="00D14091" w:rsidRPr="00D14091" w:rsidRDefault="00D14091" w:rsidP="00D14091">
      <w:pPr>
        <w:jc w:val="both"/>
      </w:pPr>
      <w:r w:rsidRPr="00D14091">
        <w:tab/>
        <w:t>4.Настоящее постановление вступает в силу со дня его принятия.</w:t>
      </w:r>
    </w:p>
    <w:p w:rsidR="00D14091" w:rsidRPr="00D14091" w:rsidRDefault="00D14091" w:rsidP="00D14091">
      <w:pPr>
        <w:jc w:val="both"/>
      </w:pPr>
    </w:p>
    <w:p w:rsidR="00D14091" w:rsidRPr="00D14091" w:rsidRDefault="00D14091" w:rsidP="00D14091">
      <w:pPr>
        <w:jc w:val="both"/>
      </w:pPr>
    </w:p>
    <w:p w:rsidR="00D14091" w:rsidRPr="00D14091" w:rsidRDefault="00D14091" w:rsidP="00D14091">
      <w:pPr>
        <w:jc w:val="both"/>
      </w:pPr>
    </w:p>
    <w:p w:rsidR="00D14091" w:rsidRPr="00D14091" w:rsidRDefault="00D14091" w:rsidP="00D14091">
      <w:pPr>
        <w:jc w:val="both"/>
      </w:pPr>
      <w:r w:rsidRPr="00D14091">
        <w:t>Председатель</w:t>
      </w:r>
    </w:p>
    <w:p w:rsidR="00D14091" w:rsidRPr="00D14091" w:rsidRDefault="00D14091" w:rsidP="00D14091">
      <w:pPr>
        <w:jc w:val="both"/>
      </w:pPr>
      <w:r w:rsidRPr="00D14091">
        <w:t xml:space="preserve">Законодательного Собрания </w:t>
      </w:r>
      <w:r w:rsidRPr="00D14091">
        <w:tab/>
      </w:r>
      <w:r w:rsidRPr="00D14091">
        <w:tab/>
      </w:r>
      <w:r w:rsidRPr="00D14091">
        <w:tab/>
      </w:r>
      <w:r w:rsidRPr="00D14091">
        <w:tab/>
      </w:r>
      <w:r w:rsidRPr="00D14091">
        <w:tab/>
      </w:r>
      <w:r w:rsidRPr="00D14091">
        <w:tab/>
        <w:t xml:space="preserve">             А.И. Ролик</w:t>
      </w:r>
    </w:p>
    <w:p w:rsidR="00D14091" w:rsidRPr="00D14091" w:rsidRDefault="00D14091" w:rsidP="00D1409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2B9" w:rsidRDefault="001302B9">
      <w:r>
        <w:separator/>
      </w:r>
    </w:p>
  </w:endnote>
  <w:endnote w:type="continuationSeparator" w:id="0">
    <w:p w:rsidR="001302B9" w:rsidRDefault="00130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2B9" w:rsidRDefault="001302B9">
      <w:r>
        <w:separator/>
      </w:r>
    </w:p>
  </w:footnote>
  <w:footnote w:type="continuationSeparator" w:id="0">
    <w:p w:rsidR="001302B9" w:rsidRDefault="00130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4091"/>
    <w:rsid w:val="00057575"/>
    <w:rsid w:val="000B3FB2"/>
    <w:rsid w:val="000D628E"/>
    <w:rsid w:val="000E5228"/>
    <w:rsid w:val="00123119"/>
    <w:rsid w:val="001302B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409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2017-11-29T04:36:00Z</cp:lastPrinted>
  <dcterms:created xsi:type="dcterms:W3CDTF">2017-11-29T04:35:00Z</dcterms:created>
  <dcterms:modified xsi:type="dcterms:W3CDTF">2017-11-29T04:36:00Z</dcterms:modified>
</cp:coreProperties>
</file>