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5413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7542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75423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75423" w:rsidRPr="00175423">
              <w:rPr>
                <w:szCs w:val="28"/>
              </w:rPr>
              <w:t>617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75423" w:rsidP="0094344A">
            <w:pPr>
              <w:ind w:left="-108"/>
              <w:jc w:val="both"/>
            </w:pPr>
            <w:r w:rsidRPr="00175423">
              <w:t>О проекте закона Приморского края "О внесении изменений в статью 4 Закона Приморского края "Об использовании лесов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75423" w:rsidRDefault="00175423" w:rsidP="00175423">
      <w:pPr>
        <w:ind w:firstLine="709"/>
      </w:pPr>
      <w:r>
        <w:t>Законодательное Собрание Приморского края</w:t>
      </w:r>
    </w:p>
    <w:p w:rsidR="00175423" w:rsidRDefault="00175423" w:rsidP="00175423"/>
    <w:p w:rsidR="00175423" w:rsidRDefault="00175423" w:rsidP="00175423">
      <w:r>
        <w:t>ПОСТАНОВЛЯЕТ:</w:t>
      </w:r>
    </w:p>
    <w:p w:rsidR="00175423" w:rsidRDefault="00175423" w:rsidP="00175423"/>
    <w:p w:rsidR="00175423" w:rsidRDefault="00175423" w:rsidP="00175423">
      <w:pPr>
        <w:ind w:firstLine="709"/>
        <w:jc w:val="both"/>
      </w:pPr>
      <w:r>
        <w:t xml:space="preserve">1.Принять проект закона Приморского края </w:t>
      </w:r>
      <w:r w:rsidRPr="00053FBF">
        <w:t>"О внесении изменени</w:t>
      </w:r>
      <w:r>
        <w:t>й</w:t>
      </w:r>
      <w:r w:rsidRPr="00053FBF">
        <w:t xml:space="preserve"> </w:t>
      </w:r>
      <w:r>
        <w:t xml:space="preserve">в статью 4 </w:t>
      </w:r>
      <w:r w:rsidRPr="00053FBF">
        <w:t>Закон</w:t>
      </w:r>
      <w:r>
        <w:t>а</w:t>
      </w:r>
      <w:r w:rsidRPr="00053FBF">
        <w:t xml:space="preserve"> Приморского края "О</w:t>
      </w:r>
      <w:r>
        <w:t xml:space="preserve">б использовании лесов </w:t>
      </w:r>
      <w:r w:rsidRPr="00053FBF">
        <w:t>в Приморском крае"</w:t>
      </w:r>
      <w:r>
        <w:t xml:space="preserve"> в первом чтении.</w:t>
      </w:r>
    </w:p>
    <w:p w:rsidR="00175423" w:rsidRDefault="00175423" w:rsidP="00175423">
      <w:pPr>
        <w:ind w:firstLine="709"/>
        <w:jc w:val="both"/>
      </w:pPr>
    </w:p>
    <w:p w:rsidR="00175423" w:rsidRPr="00697E32" w:rsidRDefault="00175423" w:rsidP="00175423">
      <w:pPr>
        <w:ind w:firstLine="709"/>
        <w:jc w:val="both"/>
      </w:pPr>
      <w:r w:rsidRPr="00697E32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Pr="00F6323E">
        <w:t>до 1</w:t>
      </w:r>
      <w:r>
        <w:t>2</w:t>
      </w:r>
      <w:r w:rsidRPr="00F6323E">
        <w:t xml:space="preserve"> </w:t>
      </w:r>
      <w:r>
        <w:t>декабря</w:t>
      </w:r>
      <w:r w:rsidRPr="00F6323E">
        <w:t xml:space="preserve"> 2017 года.</w:t>
      </w:r>
    </w:p>
    <w:p w:rsidR="00175423" w:rsidRDefault="00175423" w:rsidP="00175423">
      <w:pPr>
        <w:jc w:val="both"/>
      </w:pPr>
    </w:p>
    <w:p w:rsidR="00175423" w:rsidRDefault="00175423" w:rsidP="00175423">
      <w:pPr>
        <w:tabs>
          <w:tab w:val="left" w:pos="709"/>
        </w:tabs>
        <w:jc w:val="both"/>
      </w:pPr>
      <w:r>
        <w:tab/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75423" w:rsidRDefault="00175423" w:rsidP="00175423">
      <w:pPr>
        <w:jc w:val="both"/>
      </w:pPr>
    </w:p>
    <w:p w:rsidR="00175423" w:rsidRDefault="00175423" w:rsidP="00175423">
      <w:pPr>
        <w:jc w:val="both"/>
      </w:pPr>
      <w:r>
        <w:tab/>
        <w:t>4.Настоящее постановление вступает в силу со дня его принятия.</w:t>
      </w:r>
    </w:p>
    <w:p w:rsidR="00175423" w:rsidRDefault="00175423" w:rsidP="00175423">
      <w:pPr>
        <w:jc w:val="both"/>
      </w:pPr>
    </w:p>
    <w:p w:rsidR="00175423" w:rsidRDefault="00175423" w:rsidP="00175423">
      <w:pPr>
        <w:jc w:val="both"/>
      </w:pPr>
    </w:p>
    <w:p w:rsidR="00175423" w:rsidRDefault="00175423" w:rsidP="00175423">
      <w:pPr>
        <w:jc w:val="both"/>
      </w:pPr>
    </w:p>
    <w:p w:rsidR="00175423" w:rsidRDefault="00175423" w:rsidP="00175423">
      <w:pPr>
        <w:jc w:val="both"/>
      </w:pPr>
      <w:r>
        <w:t>Председатель</w:t>
      </w:r>
    </w:p>
    <w:p w:rsidR="00175423" w:rsidRDefault="00175423" w:rsidP="00175423">
      <w:pPr>
        <w:jc w:val="both"/>
      </w:pPr>
      <w:r>
        <w:t xml:space="preserve">Законодательного Собрания                                                                  </w:t>
      </w:r>
      <w:r w:rsidRPr="00697E32">
        <w:t>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064" w:rsidRDefault="00500064">
      <w:r>
        <w:separator/>
      </w:r>
    </w:p>
  </w:endnote>
  <w:endnote w:type="continuationSeparator" w:id="0">
    <w:p w:rsidR="00500064" w:rsidRDefault="00500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064" w:rsidRDefault="00500064">
      <w:r>
        <w:separator/>
      </w:r>
    </w:p>
  </w:footnote>
  <w:footnote w:type="continuationSeparator" w:id="0">
    <w:p w:rsidR="00500064" w:rsidRDefault="005000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5423"/>
    <w:rsid w:val="00057575"/>
    <w:rsid w:val="000B3FB2"/>
    <w:rsid w:val="000D628E"/>
    <w:rsid w:val="000E5228"/>
    <w:rsid w:val="00123119"/>
    <w:rsid w:val="00155F7F"/>
    <w:rsid w:val="00175423"/>
    <w:rsid w:val="003325F4"/>
    <w:rsid w:val="00392E21"/>
    <w:rsid w:val="004B69FA"/>
    <w:rsid w:val="004D1A01"/>
    <w:rsid w:val="0050006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2017-11-30T00:03:00Z</cp:lastPrinted>
  <dcterms:created xsi:type="dcterms:W3CDTF">2017-11-30T00:02:00Z</dcterms:created>
  <dcterms:modified xsi:type="dcterms:W3CDTF">2017-11-30T00:03:00Z</dcterms:modified>
</cp:coreProperties>
</file>