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54157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F38A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F38AC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F38AC" w:rsidRPr="002F38AC">
              <w:rPr>
                <w:szCs w:val="28"/>
              </w:rPr>
              <w:t>613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F38A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F38AC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>
              <w:t>государ</w:t>
            </w:r>
            <w:r>
              <w:t>-</w:t>
            </w:r>
            <w:r>
              <w:t>ственной</w:t>
            </w:r>
            <w:proofErr w:type="spellEnd"/>
            <w:proofErr w:type="gramEnd"/>
            <w:r>
              <w:t xml:space="preserve"> поддержке садовод</w:t>
            </w:r>
            <w:r>
              <w:t>-</w:t>
            </w:r>
            <w:proofErr w:type="spellStart"/>
            <w:r>
              <w:t>ческих</w:t>
            </w:r>
            <w:proofErr w:type="spellEnd"/>
            <w:r>
              <w:t>, огороднических и дачных некоммерческих объединений на территории Приморского края"</w:t>
            </w:r>
          </w:p>
          <w:p w:rsidR="000B3FB2" w:rsidRPr="002F38AC" w:rsidRDefault="000B3FB2" w:rsidP="0094344A">
            <w:pPr>
              <w:ind w:left="-108"/>
              <w:jc w:val="both"/>
            </w:pPr>
          </w:p>
        </w:tc>
      </w:tr>
    </w:tbl>
    <w:p w:rsidR="002F38AC" w:rsidRDefault="002F38AC" w:rsidP="002F38AC">
      <w:pPr>
        <w:ind w:firstLine="709"/>
      </w:pPr>
      <w:r>
        <w:t>Законодательное Собрание Приморского края</w:t>
      </w:r>
    </w:p>
    <w:p w:rsidR="002F38AC" w:rsidRDefault="002F38AC" w:rsidP="002F38AC">
      <w:pPr>
        <w:ind w:firstLine="709"/>
      </w:pPr>
    </w:p>
    <w:p w:rsidR="002F38AC" w:rsidRDefault="002F38AC" w:rsidP="002F38AC">
      <w:r>
        <w:t>ПОСТАНОВЛЯЕТ:</w:t>
      </w:r>
    </w:p>
    <w:p w:rsidR="002F38AC" w:rsidRDefault="002F38AC" w:rsidP="002F38AC">
      <w:pPr>
        <w:ind w:firstLine="709"/>
      </w:pPr>
      <w:r>
        <w:t xml:space="preserve">  </w:t>
      </w:r>
    </w:p>
    <w:p w:rsidR="002F38AC" w:rsidRDefault="002F38AC" w:rsidP="002F38AC">
      <w:pPr>
        <w:ind w:firstLine="709"/>
        <w:jc w:val="both"/>
      </w:pPr>
      <w:r>
        <w:t>1.Принять Закон Приморского края "О внесении изменений в Закон Приморского края "О государственной поддержке садоводческих, огороднических и дачных некоммерческих объединений на территории Приморского края".</w:t>
      </w:r>
    </w:p>
    <w:p w:rsidR="002F38AC" w:rsidRDefault="002F38AC" w:rsidP="002F38AC">
      <w:pPr>
        <w:ind w:firstLine="709"/>
        <w:jc w:val="both"/>
      </w:pPr>
    </w:p>
    <w:p w:rsidR="002F38AC" w:rsidRDefault="002F38AC" w:rsidP="002F38AC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F38AC" w:rsidRDefault="002F38AC" w:rsidP="002F38AC">
      <w:pPr>
        <w:ind w:firstLine="709"/>
        <w:jc w:val="both"/>
      </w:pPr>
    </w:p>
    <w:p w:rsidR="002F38AC" w:rsidRDefault="002F38AC" w:rsidP="002F38A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F38AC" w:rsidRDefault="002F38AC" w:rsidP="002F38AC">
      <w:pPr>
        <w:ind w:firstLine="709"/>
        <w:jc w:val="both"/>
      </w:pPr>
      <w:bookmarkStart w:id="0" w:name="_GoBack"/>
      <w:bookmarkEnd w:id="0"/>
    </w:p>
    <w:p w:rsidR="002F38AC" w:rsidRDefault="002F38AC" w:rsidP="002F38AC">
      <w:pPr>
        <w:ind w:firstLine="709"/>
      </w:pPr>
    </w:p>
    <w:p w:rsidR="002F38AC" w:rsidRDefault="002F38AC" w:rsidP="002F38AC">
      <w:pPr>
        <w:ind w:firstLine="709"/>
      </w:pPr>
    </w:p>
    <w:p w:rsidR="002F38AC" w:rsidRDefault="002F38AC" w:rsidP="002F38AC">
      <w:r>
        <w:t>Председатель</w:t>
      </w:r>
    </w:p>
    <w:p w:rsidR="002F38AC" w:rsidRDefault="002F38AC" w:rsidP="002F38AC">
      <w:r>
        <w:t>Законодательного Собрания                                                                  А.И. Ролик</w:t>
      </w:r>
    </w:p>
    <w:p w:rsidR="002F38AC" w:rsidRDefault="002F38AC" w:rsidP="002F38AC">
      <w:pPr>
        <w:ind w:firstLine="709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E1C" w:rsidRDefault="00236E1C">
      <w:r>
        <w:separator/>
      </w:r>
    </w:p>
  </w:endnote>
  <w:endnote w:type="continuationSeparator" w:id="0">
    <w:p w:rsidR="00236E1C" w:rsidRDefault="00236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E1C" w:rsidRDefault="00236E1C">
      <w:r>
        <w:separator/>
      </w:r>
    </w:p>
  </w:footnote>
  <w:footnote w:type="continuationSeparator" w:id="0">
    <w:p w:rsidR="00236E1C" w:rsidRDefault="00236E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38AC"/>
    <w:rsid w:val="00057575"/>
    <w:rsid w:val="000B3FB2"/>
    <w:rsid w:val="000D628E"/>
    <w:rsid w:val="000E5228"/>
    <w:rsid w:val="00123119"/>
    <w:rsid w:val="00155F7F"/>
    <w:rsid w:val="00236E1C"/>
    <w:rsid w:val="002F38A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2017-11-30T00:06:00Z</cp:lastPrinted>
  <dcterms:created xsi:type="dcterms:W3CDTF">2017-11-30T00:05:00Z</dcterms:created>
  <dcterms:modified xsi:type="dcterms:W3CDTF">2017-11-30T00:06:00Z</dcterms:modified>
</cp:coreProperties>
</file>