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4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50C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50C79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50C79" w:rsidRPr="00750C79">
              <w:rPr>
                <w:szCs w:val="28"/>
              </w:rPr>
              <w:t>608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50C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50C79" w:rsidP="0094344A">
            <w:pPr>
              <w:ind w:left="-108"/>
              <w:jc w:val="both"/>
            </w:pPr>
            <w:r w:rsidRPr="00750C79">
              <w:t>О проекте закона Приморского края "О внесении изменений в Устав Приморского края"</w:t>
            </w:r>
          </w:p>
          <w:p w:rsidR="000B3FB2" w:rsidRPr="00750C79" w:rsidRDefault="000B3FB2" w:rsidP="0094344A">
            <w:pPr>
              <w:ind w:left="-108"/>
              <w:jc w:val="both"/>
            </w:pPr>
          </w:p>
        </w:tc>
      </w:tr>
    </w:tbl>
    <w:p w:rsidR="00750C79" w:rsidRPr="00F2794F" w:rsidRDefault="00750C79" w:rsidP="00750C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50C79" w:rsidRPr="00F2794F" w:rsidRDefault="00750C79" w:rsidP="00750C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C79" w:rsidRPr="00F2794F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50C79" w:rsidRPr="00F2794F" w:rsidRDefault="00750C79" w:rsidP="00750C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C79" w:rsidRDefault="00750C79" w:rsidP="00750C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Устав Приморского края" </w:t>
      </w:r>
      <w:r>
        <w:rPr>
          <w:szCs w:val="28"/>
        </w:rPr>
        <w:t>в первом чтении.</w:t>
      </w:r>
    </w:p>
    <w:p w:rsidR="00750C79" w:rsidRDefault="00750C79" w:rsidP="00750C79">
      <w:pPr>
        <w:autoSpaceDE w:val="0"/>
        <w:autoSpaceDN w:val="0"/>
        <w:adjustRightInd w:val="0"/>
        <w:jc w:val="both"/>
        <w:rPr>
          <w:szCs w:val="28"/>
        </w:rPr>
      </w:pPr>
    </w:p>
    <w:p w:rsidR="00750C79" w:rsidRDefault="00750C79" w:rsidP="00750C7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>Установить, что поправки к указанному законопроекту направляются в комитет Законодательного Собрания по региональной политике и законности до 12 декабря 2017 года.</w:t>
      </w:r>
    </w:p>
    <w:p w:rsidR="00750C79" w:rsidRDefault="00750C79" w:rsidP="00750C79">
      <w:pPr>
        <w:autoSpaceDE w:val="0"/>
        <w:autoSpaceDN w:val="0"/>
        <w:adjustRightInd w:val="0"/>
        <w:jc w:val="both"/>
        <w:rPr>
          <w:szCs w:val="28"/>
        </w:rPr>
      </w:pPr>
    </w:p>
    <w:p w:rsidR="00750C79" w:rsidRDefault="00750C79" w:rsidP="00750C79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750C79" w:rsidRDefault="00750C79" w:rsidP="00750C7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50C79" w:rsidRDefault="00750C79" w:rsidP="00750C7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50C79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50C79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0C79" w:rsidRPr="00F2794F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50C79" w:rsidRPr="00F2794F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C79" w:rsidRDefault="00750C79" w:rsidP="00750C7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CB2" w:rsidRDefault="00B85CB2">
      <w:r>
        <w:separator/>
      </w:r>
    </w:p>
  </w:endnote>
  <w:endnote w:type="continuationSeparator" w:id="0">
    <w:p w:rsidR="00B85CB2" w:rsidRDefault="00B8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CB2" w:rsidRDefault="00B85CB2">
      <w:r>
        <w:separator/>
      </w:r>
    </w:p>
  </w:footnote>
  <w:footnote w:type="continuationSeparator" w:id="0">
    <w:p w:rsidR="00B85CB2" w:rsidRDefault="00B85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0C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0C7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5CB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50C7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2017-11-29T04:20:00Z</cp:lastPrinted>
  <dcterms:created xsi:type="dcterms:W3CDTF">2017-11-29T04:19:00Z</dcterms:created>
  <dcterms:modified xsi:type="dcterms:W3CDTF">2017-11-29T04:20:00Z</dcterms:modified>
</cp:coreProperties>
</file>