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670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2326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23268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23268" w:rsidRPr="00123268">
              <w:rPr>
                <w:szCs w:val="28"/>
              </w:rPr>
              <w:t>602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2326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23268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</w:t>
            </w:r>
            <w:r>
              <w:rPr>
                <w:szCs w:val="28"/>
              </w:rPr>
              <w:br/>
              <w:t>2019 годов</w:t>
            </w:r>
            <w:r>
              <w:t>"</w:t>
            </w:r>
          </w:p>
          <w:p w:rsidR="000B3FB2" w:rsidRPr="00123268" w:rsidRDefault="000B3FB2" w:rsidP="0094344A">
            <w:pPr>
              <w:ind w:left="-108"/>
              <w:jc w:val="both"/>
            </w:pPr>
          </w:p>
        </w:tc>
      </w:tr>
    </w:tbl>
    <w:p w:rsidR="00123268" w:rsidRDefault="00123268" w:rsidP="001232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23268" w:rsidRDefault="00123268" w:rsidP="00123268">
      <w:pPr>
        <w:pStyle w:val="a3"/>
        <w:tabs>
          <w:tab w:val="clear" w:pos="4153"/>
          <w:tab w:val="clear" w:pos="8306"/>
        </w:tabs>
      </w:pPr>
    </w:p>
    <w:p w:rsidR="00123268" w:rsidRDefault="00123268" w:rsidP="001232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23268" w:rsidRDefault="00123268" w:rsidP="00123268"/>
    <w:p w:rsidR="00123268" w:rsidRDefault="00123268" w:rsidP="0012326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2018 и 2019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123268" w:rsidRDefault="00123268" w:rsidP="00123268">
      <w:pPr>
        <w:pStyle w:val="a3"/>
        <w:tabs>
          <w:tab w:val="clear" w:pos="4153"/>
          <w:tab w:val="clear" w:pos="8306"/>
        </w:tabs>
        <w:jc w:val="both"/>
      </w:pPr>
    </w:p>
    <w:p w:rsidR="00123268" w:rsidRDefault="00123268" w:rsidP="0012326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23268" w:rsidRDefault="00123268" w:rsidP="00123268">
      <w:pPr>
        <w:pStyle w:val="a3"/>
        <w:tabs>
          <w:tab w:val="clear" w:pos="4153"/>
          <w:tab w:val="clear" w:pos="8306"/>
        </w:tabs>
        <w:jc w:val="both"/>
      </w:pPr>
    </w:p>
    <w:p w:rsidR="00123268" w:rsidRDefault="00123268" w:rsidP="0012326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23268" w:rsidRDefault="00123268" w:rsidP="001232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23268" w:rsidRDefault="00123268" w:rsidP="001232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23268" w:rsidRDefault="00123268" w:rsidP="001232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23268" w:rsidRDefault="00123268" w:rsidP="001232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23268" w:rsidRDefault="00123268" w:rsidP="001232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 xml:space="preserve">    </w:t>
      </w:r>
      <w:bookmarkStart w:id="0" w:name="_GoBack"/>
      <w:bookmarkEnd w:id="0"/>
      <w:r>
        <w:t xml:space="preserve">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15E" w:rsidRDefault="0092215E">
      <w:r>
        <w:separator/>
      </w:r>
    </w:p>
  </w:endnote>
  <w:endnote w:type="continuationSeparator" w:id="0">
    <w:p w:rsidR="0092215E" w:rsidRDefault="00922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15E" w:rsidRDefault="0092215E">
      <w:r>
        <w:separator/>
      </w:r>
    </w:p>
  </w:footnote>
  <w:footnote w:type="continuationSeparator" w:id="0">
    <w:p w:rsidR="0092215E" w:rsidRDefault="009221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3268"/>
    <w:rsid w:val="00057575"/>
    <w:rsid w:val="000B3FB2"/>
    <w:rsid w:val="000D628E"/>
    <w:rsid w:val="000E5228"/>
    <w:rsid w:val="00123119"/>
    <w:rsid w:val="00123268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15E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2017-11-29T03:24:00Z</cp:lastPrinted>
  <dcterms:created xsi:type="dcterms:W3CDTF">2017-11-29T03:23:00Z</dcterms:created>
  <dcterms:modified xsi:type="dcterms:W3CDTF">2017-11-29T03:24:00Z</dcterms:modified>
</cp:coreProperties>
</file>