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FC734E">
        <w:trPr>
          <w:cantSplit/>
          <w:trHeight w:val="1278"/>
        </w:trPr>
        <w:tc>
          <w:tcPr>
            <w:tcW w:w="4820" w:type="dxa"/>
            <w:gridSpan w:val="5"/>
          </w:tcPr>
          <w:p w:rsidR="00FC734E" w:rsidRDefault="00FC734E" w:rsidP="0039667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35pt" o:ole="" fillcolor="window">
                  <v:imagedata r:id="rId8" o:title=""/>
                </v:shape>
                <o:OLEObject Type="Embed" ProgID="Word.Picture.8" ShapeID="_x0000_i1025" DrawAspect="Content" ObjectID="_1558330623" r:id="rId9"/>
              </w:objec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FC734E" w:rsidRDefault="00FC734E" w:rsidP="00FC734E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FC734E" w:rsidRDefault="00FC734E" w:rsidP="0033019C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FC734E" w:rsidRDefault="00FC734E" w:rsidP="0033019C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FC734E" w:rsidRDefault="00FC734E" w:rsidP="0033019C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экономической политике </w:t>
            </w:r>
          </w:p>
          <w:p w:rsidR="00FC734E" w:rsidRDefault="00FC734E" w:rsidP="0033019C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собственности  </w:t>
            </w:r>
          </w:p>
          <w:p w:rsidR="00FC734E" w:rsidRDefault="00FC734E" w:rsidP="0033019C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FC734E" w:rsidRDefault="00FC734E" w:rsidP="0033019C">
            <w:pPr>
              <w:ind w:firstLine="17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553887">
              <w:rPr>
                <w:sz w:val="16"/>
              </w:rPr>
              <w:t>2</w:t>
            </w:r>
            <w:r>
              <w:rPr>
                <w:sz w:val="16"/>
              </w:rPr>
              <w:t xml:space="preserve">20-94-28, факс: (423) </w:t>
            </w:r>
            <w:r w:rsidR="00553887">
              <w:rPr>
                <w:sz w:val="16"/>
              </w:rPr>
              <w:t>2</w:t>
            </w:r>
            <w:r>
              <w:rPr>
                <w:sz w:val="16"/>
              </w:rPr>
              <w:t>20-86-11</w:t>
            </w:r>
          </w:p>
          <w:p w:rsidR="00FC734E" w:rsidRDefault="00FC734E" w:rsidP="0033019C">
            <w:pPr>
              <w:jc w:val="center"/>
              <w:rPr>
                <w:sz w:val="24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  <w:lang w:val="en-US"/>
              </w:rPr>
              <w:t>e</w:t>
            </w:r>
            <w:r w:rsidR="00761E10">
              <w:rPr>
                <w:sz w:val="16"/>
                <w:lang w:val="en-US"/>
              </w:rPr>
              <w:t>c</w:t>
            </w:r>
            <w:r>
              <w:rPr>
                <w:sz w:val="16"/>
                <w:lang w:val="en-US"/>
              </w:rPr>
              <w:t>onom</w:t>
            </w:r>
            <w:proofErr w:type="spellEnd"/>
            <w:r w:rsidR="00582A99">
              <w:fldChar w:fldCharType="begin"/>
            </w:r>
            <w:r w:rsidR="00582A99">
              <w:instrText xml:space="preserve"> HYPERLINK "mailto:chairman@zspk.gov.ru" </w:instrText>
            </w:r>
            <w:r w:rsidR="00582A99">
              <w:fldChar w:fldCharType="separate"/>
            </w:r>
            <w:r w:rsidRPr="003D7203">
              <w:rPr>
                <w:sz w:val="16"/>
                <w:szCs w:val="16"/>
              </w:rPr>
              <w:t>@</w:t>
            </w:r>
            <w:proofErr w:type="spellStart"/>
            <w:r w:rsidRPr="00D13A66">
              <w:rPr>
                <w:sz w:val="16"/>
                <w:szCs w:val="16"/>
                <w:lang w:val="en-US"/>
              </w:rPr>
              <w:t>zspk</w:t>
            </w:r>
            <w:proofErr w:type="spellEnd"/>
            <w:r w:rsidRPr="003D7203">
              <w:rPr>
                <w:sz w:val="16"/>
                <w:szCs w:val="16"/>
              </w:rPr>
              <w:t>.</w:t>
            </w:r>
            <w:proofErr w:type="spellStart"/>
            <w:r w:rsidRPr="00D13A66">
              <w:rPr>
                <w:sz w:val="16"/>
                <w:szCs w:val="16"/>
                <w:lang w:val="en-US"/>
              </w:rPr>
              <w:t>gov</w:t>
            </w:r>
            <w:proofErr w:type="spellEnd"/>
            <w:r w:rsidRPr="003D7203">
              <w:rPr>
                <w:sz w:val="16"/>
                <w:szCs w:val="16"/>
              </w:rPr>
              <w:t>.</w:t>
            </w:r>
            <w:proofErr w:type="spellStart"/>
            <w:r w:rsidRPr="00D13A66">
              <w:rPr>
                <w:sz w:val="16"/>
                <w:szCs w:val="16"/>
                <w:lang w:val="en-US"/>
              </w:rPr>
              <w:t>ru</w:t>
            </w:r>
            <w:proofErr w:type="spellEnd"/>
            <w:r w:rsidR="00582A99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90972" w:rsidRDefault="00BF0874" w:rsidP="00FC734E">
            <w:r>
              <w:t>Губернатору</w:t>
            </w:r>
          </w:p>
          <w:p w:rsidR="00FC734E" w:rsidRDefault="00E253C3" w:rsidP="00FC734E">
            <w:r>
              <w:t>Приморского края</w:t>
            </w:r>
          </w:p>
          <w:p w:rsidR="00E253C3" w:rsidRDefault="00E253C3" w:rsidP="00FC734E"/>
          <w:p w:rsidR="00E253C3" w:rsidRDefault="00522755" w:rsidP="00522755">
            <w:r>
              <w:t>В.В.</w:t>
            </w:r>
            <w:r>
              <w:t xml:space="preserve"> </w:t>
            </w:r>
            <w:proofErr w:type="spellStart"/>
            <w:r w:rsidR="00BF0874">
              <w:t>Миклушевскому</w:t>
            </w:r>
            <w:proofErr w:type="spellEnd"/>
            <w:r w:rsidR="00BF0874">
              <w:t xml:space="preserve"> </w:t>
            </w:r>
          </w:p>
        </w:tc>
      </w:tr>
      <w:tr w:rsidR="00FC734E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Default="00FC734E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>
        <w:trPr>
          <w:gridBefore w:val="1"/>
          <w:wBefore w:w="284" w:type="dxa"/>
          <w:cantSplit/>
        </w:trPr>
        <w:tc>
          <w:tcPr>
            <w:tcW w:w="709" w:type="dxa"/>
          </w:tcPr>
          <w:p w:rsidR="00FC734E" w:rsidRDefault="00FC734E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172A0" w:rsidRDefault="002B6F35">
      <w:pPr>
        <w:pStyle w:val="a3"/>
        <w:tabs>
          <w:tab w:val="clear" w:pos="4153"/>
          <w:tab w:val="clear" w:pos="8306"/>
        </w:tabs>
      </w:pPr>
      <w:r>
        <w:t xml:space="preserve"> </w:t>
      </w:r>
    </w:p>
    <w:p w:rsidR="00E253C3" w:rsidRDefault="00E253C3" w:rsidP="005F0800">
      <w:pPr>
        <w:pStyle w:val="a3"/>
        <w:tabs>
          <w:tab w:val="clear" w:pos="4153"/>
          <w:tab w:val="clear" w:pos="8306"/>
        </w:tabs>
        <w:jc w:val="center"/>
      </w:pPr>
      <w:r>
        <w:t>Уважаемый</w:t>
      </w:r>
      <w:r w:rsidR="002171D4">
        <w:t xml:space="preserve"> </w:t>
      </w:r>
      <w:r w:rsidR="00BF0874">
        <w:t>Владимир Владимирович</w:t>
      </w:r>
      <w:r>
        <w:t>!</w:t>
      </w:r>
    </w:p>
    <w:p w:rsidR="00A401CD" w:rsidRDefault="00A401CD" w:rsidP="005F0800">
      <w:pPr>
        <w:pStyle w:val="a3"/>
        <w:tabs>
          <w:tab w:val="clear" w:pos="4153"/>
          <w:tab w:val="clear" w:pos="8306"/>
        </w:tabs>
        <w:jc w:val="center"/>
      </w:pPr>
    </w:p>
    <w:p w:rsidR="00A401CD" w:rsidRDefault="00BF0874" w:rsidP="00522755">
      <w:pPr>
        <w:ind w:firstLine="709"/>
        <w:jc w:val="both"/>
        <w:rPr>
          <w:szCs w:val="28"/>
        </w:rPr>
      </w:pPr>
      <w:proofErr w:type="gramStart"/>
      <w:r>
        <w:t>Руководствуясь</w:t>
      </w:r>
      <w:r w:rsidR="00A401CD">
        <w:t xml:space="preserve"> статьей </w:t>
      </w:r>
      <w:r>
        <w:t>7</w:t>
      </w:r>
      <w:r w:rsidR="00A401CD">
        <w:t xml:space="preserve"> Закона Приморского края от</w:t>
      </w:r>
      <w:r w:rsidR="003E5441">
        <w:t xml:space="preserve"> 22 декабря </w:t>
      </w:r>
      <w:r w:rsidR="00522755">
        <w:br/>
      </w:r>
      <w:r w:rsidR="003E5441" w:rsidRPr="003E5441">
        <w:t>2008</w:t>
      </w:r>
      <w:r w:rsidR="003E5441">
        <w:t xml:space="preserve"> года №</w:t>
      </w:r>
      <w:r w:rsidR="003E5441" w:rsidRPr="003E5441">
        <w:t xml:space="preserve"> 373-КЗ "О законодательной деятельности в Приморском крае"</w:t>
      </w:r>
      <w:r w:rsidR="00C851DA">
        <w:t xml:space="preserve"> </w:t>
      </w:r>
      <w:r w:rsidR="008D6F9C">
        <w:t xml:space="preserve">направляем Вам </w:t>
      </w:r>
      <w:r>
        <w:t>на заключение</w:t>
      </w:r>
      <w:r w:rsidR="001B2C34">
        <w:rPr>
          <w:szCs w:val="28"/>
        </w:rPr>
        <w:t xml:space="preserve"> проект закона Приморского края</w:t>
      </w:r>
      <w:r w:rsidR="009818F9">
        <w:rPr>
          <w:szCs w:val="28"/>
        </w:rPr>
        <w:t xml:space="preserve"> </w:t>
      </w:r>
      <w:r w:rsidR="00522755">
        <w:rPr>
          <w:szCs w:val="28"/>
        </w:rPr>
        <w:t>"О внесении изменений</w:t>
      </w:r>
      <w:r w:rsidR="00522755" w:rsidRPr="003E6291">
        <w:rPr>
          <w:szCs w:val="28"/>
        </w:rPr>
        <w:t xml:space="preserve"> в</w:t>
      </w:r>
      <w:r w:rsidR="00522755">
        <w:rPr>
          <w:szCs w:val="28"/>
        </w:rPr>
        <w:t xml:space="preserve"> </w:t>
      </w:r>
      <w:r w:rsidR="00522755" w:rsidRPr="003E6291">
        <w:rPr>
          <w:szCs w:val="28"/>
        </w:rPr>
        <w:t xml:space="preserve">Закон Приморского края </w:t>
      </w:r>
      <w:r w:rsidR="00522755" w:rsidRPr="00204036">
        <w:rPr>
          <w:szCs w:val="28"/>
        </w:rPr>
        <w:t>"О порядке принятия решений о включении организаций в реестр участников региональных инвестиционных проектов</w:t>
      </w:r>
      <w:r w:rsidR="00522755">
        <w:rPr>
          <w:szCs w:val="28"/>
        </w:rPr>
        <w:t xml:space="preserve"> </w:t>
      </w:r>
      <w:r w:rsidR="00522755" w:rsidRPr="00204036">
        <w:rPr>
          <w:szCs w:val="28"/>
        </w:rPr>
        <w:t>и об условиях и порядке внесения изменений в такой реестр в Приморском крае"</w:t>
      </w:r>
      <w:r w:rsidR="00E20AC1">
        <w:rPr>
          <w:szCs w:val="28"/>
        </w:rPr>
        <w:t>, подготовленный</w:t>
      </w:r>
      <w:proofErr w:type="gramEnd"/>
      <w:r w:rsidR="00E20AC1">
        <w:rPr>
          <w:szCs w:val="28"/>
        </w:rPr>
        <w:t xml:space="preserve"> комитетом Законодательного Собрания по экономи</w:t>
      </w:r>
      <w:r w:rsidR="002171D4">
        <w:rPr>
          <w:szCs w:val="28"/>
        </w:rPr>
        <w:t>ческой политике и собственности</w:t>
      </w:r>
      <w:r w:rsidR="00E20AC1">
        <w:rPr>
          <w:szCs w:val="28"/>
        </w:rPr>
        <w:t>.</w:t>
      </w:r>
    </w:p>
    <w:p w:rsidR="006435D2" w:rsidRDefault="003D7203" w:rsidP="008D6F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7619"/>
      </w:tblGrid>
      <w:tr w:rsidR="009F2E33" w:rsidTr="00D976AD">
        <w:tc>
          <w:tcPr>
            <w:tcW w:w="1951" w:type="dxa"/>
          </w:tcPr>
          <w:p w:rsidR="009F2E33" w:rsidRDefault="009F2E33" w:rsidP="00D976AD">
            <w:pPr>
              <w:pStyle w:val="a7"/>
            </w:pPr>
            <w:r>
              <w:t>Приложение:</w:t>
            </w:r>
          </w:p>
        </w:tc>
        <w:tc>
          <w:tcPr>
            <w:tcW w:w="7619" w:type="dxa"/>
          </w:tcPr>
          <w:p w:rsidR="00BF0874" w:rsidRDefault="00BF0874" w:rsidP="00D976AD">
            <w:pPr>
              <w:pStyle w:val="a7"/>
            </w:pPr>
            <w:r>
              <w:t xml:space="preserve">решение комитета от </w:t>
            </w:r>
            <w:r w:rsidR="00522755">
              <w:t>0</w:t>
            </w:r>
            <w:r w:rsidR="0078062D">
              <w:t>6.0</w:t>
            </w:r>
            <w:r w:rsidR="00522755">
              <w:t>6</w:t>
            </w:r>
            <w:r w:rsidR="0078062D">
              <w:t>.201</w:t>
            </w:r>
            <w:r w:rsidR="00522755">
              <w:t>7</w:t>
            </w:r>
            <w:r w:rsidR="0078062D">
              <w:t xml:space="preserve"> </w:t>
            </w:r>
            <w:r>
              <w:t>№</w:t>
            </w:r>
            <w:r w:rsidR="0078062D">
              <w:t xml:space="preserve"> </w:t>
            </w:r>
            <w:r w:rsidR="00522755">
              <w:t>150</w:t>
            </w:r>
            <w:r>
              <w:t xml:space="preserve"> на </w:t>
            </w:r>
            <w:r w:rsidR="00522755">
              <w:t xml:space="preserve">2 </w:t>
            </w:r>
            <w:r>
              <w:t>л. в 1 экз.;</w:t>
            </w:r>
          </w:p>
          <w:p w:rsidR="009F2E33" w:rsidRPr="00C5150D" w:rsidRDefault="009F2E33" w:rsidP="00D976AD">
            <w:pPr>
              <w:pStyle w:val="a7"/>
            </w:pPr>
            <w:r w:rsidRPr="00C5150D">
              <w:t xml:space="preserve">текст </w:t>
            </w:r>
            <w:r w:rsidR="009818F9" w:rsidRPr="00C5150D">
              <w:t xml:space="preserve">законопроекта на </w:t>
            </w:r>
            <w:r w:rsidR="00522755">
              <w:t>1</w:t>
            </w:r>
            <w:r w:rsidRPr="00C5150D">
              <w:t xml:space="preserve"> л. в 1 экз.;</w:t>
            </w:r>
          </w:p>
          <w:p w:rsidR="009F2E33" w:rsidRDefault="009818F9" w:rsidP="00D976AD">
            <w:pPr>
              <w:pStyle w:val="a7"/>
            </w:pPr>
            <w:r w:rsidRPr="00C5150D">
              <w:t xml:space="preserve">пояснительная записка на </w:t>
            </w:r>
            <w:r w:rsidR="00522755">
              <w:t>1</w:t>
            </w:r>
            <w:r w:rsidR="00BF0874">
              <w:t xml:space="preserve"> л. в 1 </w:t>
            </w:r>
            <w:proofErr w:type="spellStart"/>
            <w:proofErr w:type="gramStart"/>
            <w:r w:rsidR="00BF0874">
              <w:t>экз</w:t>
            </w:r>
            <w:proofErr w:type="spellEnd"/>
            <w:proofErr w:type="gramEnd"/>
            <w:r w:rsidR="00BF0874">
              <w:t>;</w:t>
            </w:r>
          </w:p>
          <w:p w:rsidR="00BF0874" w:rsidRDefault="00BF0874" w:rsidP="00D976AD">
            <w:pPr>
              <w:pStyle w:val="a7"/>
            </w:pPr>
            <w:r>
              <w:t xml:space="preserve">финансово-экономическое обоснование проекта закона </w:t>
            </w:r>
            <w:r>
              <w:br/>
              <w:t>на 1 л. в 1 экз.;</w:t>
            </w:r>
          </w:p>
          <w:p w:rsidR="00BF0874" w:rsidRPr="00C5150D" w:rsidRDefault="00522755" w:rsidP="00D976AD">
            <w:pPr>
              <w:pStyle w:val="a7"/>
            </w:pPr>
            <w:r>
              <w:rPr>
                <w:szCs w:val="28"/>
              </w:rPr>
              <w:t xml:space="preserve">перечень </w:t>
            </w:r>
            <w:r w:rsidR="00BF0874" w:rsidRPr="00CD3121">
              <w:rPr>
                <w:szCs w:val="28"/>
              </w:rPr>
              <w:t xml:space="preserve">законодательных актов Приморского края, подлежащих признанию </w:t>
            </w:r>
            <w:proofErr w:type="gramStart"/>
            <w:r w:rsidR="00BF0874" w:rsidRPr="00CD3121">
              <w:rPr>
                <w:szCs w:val="28"/>
              </w:rPr>
              <w:t>утратившими</w:t>
            </w:r>
            <w:proofErr w:type="gramEnd"/>
            <w:r w:rsidR="00BF0874" w:rsidRPr="00CD3121">
              <w:rPr>
                <w:szCs w:val="28"/>
              </w:rPr>
              <w:t xml:space="preserve"> силу, изменению</w:t>
            </w:r>
            <w:r w:rsidR="00BF0874">
              <w:rPr>
                <w:szCs w:val="28"/>
              </w:rPr>
              <w:t>,</w:t>
            </w:r>
            <w:r w:rsidR="00BF0874" w:rsidRPr="00CD3121">
              <w:rPr>
                <w:szCs w:val="28"/>
              </w:rPr>
              <w:t xml:space="preserve"> приостановлению, дополнению или принятию в связи с принятием</w:t>
            </w:r>
            <w:r w:rsidR="00BF0874">
              <w:rPr>
                <w:szCs w:val="28"/>
              </w:rPr>
              <w:t xml:space="preserve"> </w:t>
            </w:r>
            <w:r w:rsidR="00BF0874" w:rsidRPr="00CD3121">
              <w:rPr>
                <w:szCs w:val="28"/>
              </w:rPr>
              <w:t xml:space="preserve">проекта закона </w:t>
            </w:r>
            <w:r w:rsidR="00BF0874">
              <w:rPr>
                <w:szCs w:val="28"/>
              </w:rPr>
              <w:t>на 1 л. в 1 экз.</w:t>
            </w:r>
          </w:p>
          <w:p w:rsidR="009F2E33" w:rsidRPr="00C5150D" w:rsidRDefault="009F2E33" w:rsidP="009F2E33">
            <w:pPr>
              <w:pStyle w:val="a7"/>
            </w:pPr>
          </w:p>
        </w:tc>
      </w:tr>
    </w:tbl>
    <w:p w:rsidR="009F2E33" w:rsidRDefault="009F2E33" w:rsidP="009F2E33">
      <w:pPr>
        <w:pStyle w:val="a3"/>
        <w:tabs>
          <w:tab w:val="clear" w:pos="4153"/>
          <w:tab w:val="clear" w:pos="8306"/>
        </w:tabs>
        <w:jc w:val="both"/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  <w:jc w:val="both"/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83DEF">
        <w:t xml:space="preserve">       А.И. Костенко</w:t>
      </w:r>
    </w:p>
    <w:p w:rsidR="009F2E33" w:rsidRDefault="009F2E33" w:rsidP="009F2E33">
      <w:pPr>
        <w:pStyle w:val="a3"/>
        <w:tabs>
          <w:tab w:val="clear" w:pos="4153"/>
          <w:tab w:val="clear" w:pos="8306"/>
        </w:tabs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</w:pPr>
    </w:p>
    <w:p w:rsidR="00BF0874" w:rsidRDefault="00BF0874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  <w:bookmarkStart w:id="0" w:name="_GoBack"/>
      <w:bookmarkEnd w:id="0"/>
    </w:p>
    <w:p w:rsidR="00BF0874" w:rsidRDefault="00BF0874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</w:p>
    <w:p w:rsidR="00961C5C" w:rsidRDefault="00961C5C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</w:p>
    <w:p w:rsidR="009818F9" w:rsidRDefault="003B2346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  <w:r>
        <w:rPr>
          <w:sz w:val="22"/>
          <w:szCs w:val="22"/>
        </w:rPr>
        <w:t>Вдовенко</w:t>
      </w:r>
    </w:p>
    <w:p w:rsidR="003B2346" w:rsidRDefault="003B2346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  <w:r>
        <w:rPr>
          <w:sz w:val="22"/>
          <w:szCs w:val="22"/>
        </w:rPr>
        <w:t>Елена Сергеевна</w:t>
      </w:r>
    </w:p>
    <w:p w:rsidR="009F2E33" w:rsidRPr="0012513A" w:rsidRDefault="009818F9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  <w:r>
        <w:rPr>
          <w:sz w:val="22"/>
          <w:szCs w:val="22"/>
        </w:rPr>
        <w:t>220</w:t>
      </w:r>
      <w:r w:rsidR="003B2346">
        <w:rPr>
          <w:sz w:val="22"/>
          <w:szCs w:val="22"/>
        </w:rPr>
        <w:t>5492</w:t>
      </w:r>
    </w:p>
    <w:sectPr w:rsidR="009F2E33" w:rsidRPr="0012513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65F" w:rsidRDefault="00BC565F">
      <w:r>
        <w:separator/>
      </w:r>
    </w:p>
  </w:endnote>
  <w:endnote w:type="continuationSeparator" w:id="0">
    <w:p w:rsidR="00BC565F" w:rsidRDefault="00BC5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65F" w:rsidRDefault="00BC565F">
      <w:r>
        <w:separator/>
      </w:r>
    </w:p>
  </w:footnote>
  <w:footnote w:type="continuationSeparator" w:id="0">
    <w:p w:rsidR="00BC565F" w:rsidRDefault="00BC56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3C3"/>
    <w:rsid w:val="00094F8F"/>
    <w:rsid w:val="000C011F"/>
    <w:rsid w:val="000E4E53"/>
    <w:rsid w:val="00133C2A"/>
    <w:rsid w:val="001B2C34"/>
    <w:rsid w:val="002110BB"/>
    <w:rsid w:val="002171D4"/>
    <w:rsid w:val="00224564"/>
    <w:rsid w:val="002B6F35"/>
    <w:rsid w:val="002D22CE"/>
    <w:rsid w:val="0033019C"/>
    <w:rsid w:val="00396671"/>
    <w:rsid w:val="003A4065"/>
    <w:rsid w:val="003B2346"/>
    <w:rsid w:val="003D7203"/>
    <w:rsid w:val="003E5441"/>
    <w:rsid w:val="00403A11"/>
    <w:rsid w:val="00466B37"/>
    <w:rsid w:val="00483DEF"/>
    <w:rsid w:val="00503F36"/>
    <w:rsid w:val="005172A0"/>
    <w:rsid w:val="00522755"/>
    <w:rsid w:val="00553887"/>
    <w:rsid w:val="00560DF2"/>
    <w:rsid w:val="00582A99"/>
    <w:rsid w:val="005F0800"/>
    <w:rsid w:val="006435D2"/>
    <w:rsid w:val="006A501C"/>
    <w:rsid w:val="006F509C"/>
    <w:rsid w:val="00706751"/>
    <w:rsid w:val="00746407"/>
    <w:rsid w:val="00761E10"/>
    <w:rsid w:val="0078062D"/>
    <w:rsid w:val="008D6F9C"/>
    <w:rsid w:val="008F2E60"/>
    <w:rsid w:val="00937D34"/>
    <w:rsid w:val="00961C5C"/>
    <w:rsid w:val="009818F9"/>
    <w:rsid w:val="009A5A36"/>
    <w:rsid w:val="009F2E33"/>
    <w:rsid w:val="00A2797E"/>
    <w:rsid w:val="00A401CD"/>
    <w:rsid w:val="00A72BE4"/>
    <w:rsid w:val="00A83EA6"/>
    <w:rsid w:val="00B140AF"/>
    <w:rsid w:val="00B35B61"/>
    <w:rsid w:val="00B9130A"/>
    <w:rsid w:val="00BC565F"/>
    <w:rsid w:val="00BF0874"/>
    <w:rsid w:val="00C071B2"/>
    <w:rsid w:val="00C5150D"/>
    <w:rsid w:val="00C851DA"/>
    <w:rsid w:val="00D158E0"/>
    <w:rsid w:val="00D56466"/>
    <w:rsid w:val="00D83385"/>
    <w:rsid w:val="00E166B2"/>
    <w:rsid w:val="00E20AC1"/>
    <w:rsid w:val="00E253C3"/>
    <w:rsid w:val="00E32D86"/>
    <w:rsid w:val="00E4742A"/>
    <w:rsid w:val="00E72BC1"/>
    <w:rsid w:val="00E90972"/>
    <w:rsid w:val="00E93854"/>
    <w:rsid w:val="00F01B24"/>
    <w:rsid w:val="00FA34FB"/>
    <w:rsid w:val="00FC6165"/>
    <w:rsid w:val="00FC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F2E33"/>
    <w:rPr>
      <w:sz w:val="28"/>
    </w:rPr>
  </w:style>
  <w:style w:type="paragraph" w:styleId="a7">
    <w:name w:val="Body Text"/>
    <w:basedOn w:val="a"/>
    <w:link w:val="a8"/>
    <w:rsid w:val="009F2E33"/>
    <w:pPr>
      <w:jc w:val="both"/>
    </w:pPr>
  </w:style>
  <w:style w:type="character" w:customStyle="1" w:styleId="a8">
    <w:name w:val="Основной текст Знак"/>
    <w:link w:val="a7"/>
    <w:rsid w:val="009F2E3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F2E33"/>
    <w:rPr>
      <w:sz w:val="28"/>
    </w:rPr>
  </w:style>
  <w:style w:type="paragraph" w:styleId="a7">
    <w:name w:val="Body Text"/>
    <w:basedOn w:val="a"/>
    <w:link w:val="a8"/>
    <w:rsid w:val="009F2E33"/>
    <w:pPr>
      <w:jc w:val="both"/>
    </w:pPr>
  </w:style>
  <w:style w:type="character" w:customStyle="1" w:styleId="a8">
    <w:name w:val="Основной текст Знак"/>
    <w:link w:val="a7"/>
    <w:rsid w:val="009F2E3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DDA77-8A5F-460C-AF9B-068BBB7AD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10</TotalTime>
  <Pages>1</Pages>
  <Words>177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1407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5</cp:revision>
  <cp:lastPrinted>2015-11-17T03:38:00Z</cp:lastPrinted>
  <dcterms:created xsi:type="dcterms:W3CDTF">2016-02-10T23:39:00Z</dcterms:created>
  <dcterms:modified xsi:type="dcterms:W3CDTF">2017-06-06T22:50:00Z</dcterms:modified>
</cp:coreProperties>
</file>