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26849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42EEF" w:rsidRPr="00441E06" w:rsidRDefault="00B42EEF" w:rsidP="00B42EEF">
      <w:pPr>
        <w:pStyle w:val="a3"/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B42EEF" w:rsidRDefault="00B42EEF" w:rsidP="00B42EEF">
      <w:pPr>
        <w:pStyle w:val="a3"/>
        <w:tabs>
          <w:tab w:val="clear" w:pos="4153"/>
          <w:tab w:val="clear" w:pos="8306"/>
        </w:tabs>
        <w:jc w:val="center"/>
        <w:rPr>
          <w:b/>
          <w:sz w:val="32"/>
        </w:rPr>
      </w:pPr>
      <w:r w:rsidRPr="00441E06">
        <w:rPr>
          <w:b/>
        </w:rPr>
        <w:t>НА ТЕРРИТОРИИ ПРИМОРСКОГО КРАЯ"</w:t>
      </w:r>
    </w:p>
    <w:bookmarkEnd w:id="0"/>
    <w:p w:rsidR="00B42EEF" w:rsidRDefault="00B42EEF" w:rsidP="00B42EEF">
      <w:pPr>
        <w:pStyle w:val="a3"/>
        <w:tabs>
          <w:tab w:val="clear" w:pos="4153"/>
          <w:tab w:val="clear" w:pos="8306"/>
        </w:tabs>
        <w:jc w:val="center"/>
      </w:pPr>
    </w:p>
    <w:p w:rsidR="00B42EEF" w:rsidRDefault="00B42EEF" w:rsidP="00B42EE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16 ноября 2017 года</w:t>
      </w:r>
    </w:p>
    <w:p w:rsidR="00B42EEF" w:rsidRDefault="00B42EEF" w:rsidP="00B42EEF">
      <w:pPr>
        <w:ind w:firstLine="720"/>
        <w:jc w:val="both"/>
        <w:rPr>
          <w:color w:val="000000"/>
          <w:spacing w:val="-5"/>
        </w:rPr>
      </w:pPr>
    </w:p>
    <w:p w:rsidR="00B42EEF" w:rsidRPr="00A311D7" w:rsidRDefault="00B42EEF" w:rsidP="00B42EEF">
      <w:pPr>
        <w:ind w:firstLine="720"/>
        <w:jc w:val="both"/>
      </w:pPr>
      <w:r w:rsidRPr="00A311D7">
        <w:rPr>
          <w:color w:val="000000"/>
        </w:rPr>
        <w:t>СТАТЬЯ 1.</w:t>
      </w:r>
    </w:p>
    <w:p w:rsidR="00B42EEF" w:rsidRPr="00A311D7" w:rsidRDefault="00B42EEF" w:rsidP="00B42EE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>
        <w:rPr>
          <w:color w:val="000000"/>
        </w:rPr>
        <w:br/>
      </w:r>
      <w:r w:rsidRPr="00A311D7">
        <w:rPr>
          <w:color w:val="000000"/>
        </w:rPr>
        <w:t>стр. 65; 2014, № 86, стр. 2; 2015, № 139, стр. 33; 2016, № 6, стр. 7) следующие изменения:</w:t>
      </w:r>
    </w:p>
    <w:p w:rsidR="00B42EEF" w:rsidRPr="00A311D7" w:rsidRDefault="00B42EEF" w:rsidP="00B42EEF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1)в статье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1" w:name="OLE_LINK1"/>
      <w:r w:rsidRPr="00A311D7">
        <w:rPr>
          <w:color w:val="000000"/>
        </w:rPr>
        <w:t>"на 2017 год" заменить словами "на 2018 год</w:t>
      </w:r>
      <w:bookmarkEnd w:id="1"/>
      <w:r w:rsidRPr="00A311D7">
        <w:rPr>
          <w:color w:val="000000"/>
        </w:rPr>
        <w:t>";</w:t>
      </w:r>
    </w:p>
    <w:p w:rsidR="00B42EEF" w:rsidRPr="00A311D7" w:rsidRDefault="00B42EEF" w:rsidP="00B42EE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2)в наименовании приложения слова "на 2017 год" заменить словами "на 2018 год".</w:t>
      </w:r>
    </w:p>
    <w:p w:rsidR="00B42EEF" w:rsidRPr="00A311D7" w:rsidRDefault="00B42EEF" w:rsidP="00B42EEF">
      <w:pPr>
        <w:pStyle w:val="a5"/>
        <w:spacing w:before="0" w:line="240" w:lineRule="auto"/>
        <w:ind w:firstLine="0"/>
      </w:pPr>
    </w:p>
    <w:p w:rsidR="00B42EEF" w:rsidRPr="00A311D7" w:rsidRDefault="00B42EEF" w:rsidP="00B42EEF">
      <w:pPr>
        <w:pStyle w:val="a5"/>
        <w:spacing w:before="0" w:line="240" w:lineRule="auto"/>
        <w:ind w:firstLine="720"/>
      </w:pPr>
      <w:r w:rsidRPr="00A311D7">
        <w:t>СТАТЬЯ 2.</w:t>
      </w:r>
    </w:p>
    <w:p w:rsidR="00B42EEF" w:rsidRPr="00A311D7" w:rsidRDefault="00B42EEF" w:rsidP="00B42EE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2018 года, но не ранее чем по истечении одного месяца со дня его официального опубликования.</w:t>
      </w:r>
    </w:p>
    <w:p w:rsidR="00B42EEF" w:rsidRPr="00A311D7" w:rsidRDefault="00B42EEF" w:rsidP="00B42EEF">
      <w:pPr>
        <w:jc w:val="both"/>
        <w:rPr>
          <w:color w:val="000000"/>
        </w:rPr>
      </w:pPr>
    </w:p>
    <w:p w:rsidR="00B42EEF" w:rsidRDefault="00B42EEF" w:rsidP="00B42EEF">
      <w:pPr>
        <w:jc w:val="both"/>
        <w:rPr>
          <w:color w:val="000000"/>
          <w:spacing w:val="-5"/>
        </w:rPr>
      </w:pPr>
    </w:p>
    <w:p w:rsidR="00B42EEF" w:rsidRDefault="00B42EEF" w:rsidP="00B42EEF">
      <w:pPr>
        <w:jc w:val="both"/>
        <w:rPr>
          <w:color w:val="000000"/>
          <w:spacing w:val="-5"/>
        </w:rPr>
      </w:pPr>
    </w:p>
    <w:p w:rsidR="00B42EEF" w:rsidRDefault="00B42EEF" w:rsidP="00B42EEF">
      <w:pPr>
        <w:pStyle w:val="a5"/>
        <w:spacing w:before="0" w:line="240" w:lineRule="auto"/>
        <w:ind w:firstLine="0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B42EEF" w:rsidRDefault="00B42EEF" w:rsidP="00B42EEF">
      <w:pPr>
        <w:pStyle w:val="a5"/>
        <w:spacing w:before="0" w:line="240" w:lineRule="auto"/>
        <w:ind w:firstLine="0"/>
      </w:pPr>
      <w:r>
        <w:t>Губернатора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А.В. Тарасенко</w:t>
      </w:r>
    </w:p>
    <w:p w:rsidR="00BE0544" w:rsidRDefault="00BE0544"/>
    <w:p w:rsidR="00E568EB" w:rsidRDefault="00E568EB" w:rsidP="00E568EB">
      <w:bookmarkStart w:id="2" w:name="_GoBack"/>
      <w:r>
        <w:t>г. Владивосток</w:t>
      </w:r>
    </w:p>
    <w:p w:rsidR="00E568EB" w:rsidRDefault="00E568EB" w:rsidP="00E568EB">
      <w:r>
        <w:t>20 ноября 2017 года</w:t>
      </w:r>
    </w:p>
    <w:p w:rsidR="00E568EB" w:rsidRDefault="00E568EB" w:rsidP="00E568EB">
      <w:r>
        <w:t>№ 20</w:t>
      </w:r>
      <w:r>
        <w:t>7</w:t>
      </w:r>
      <w:r>
        <w:t>-КЗ</w:t>
      </w:r>
      <w:bookmarkEnd w:id="2"/>
    </w:p>
    <w:sectPr w:rsidR="00E568E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687" w:rsidRDefault="00713687">
      <w:r>
        <w:separator/>
      </w:r>
    </w:p>
  </w:endnote>
  <w:endnote w:type="continuationSeparator" w:id="0">
    <w:p w:rsidR="00713687" w:rsidRDefault="0071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687" w:rsidRDefault="00713687">
      <w:r>
        <w:separator/>
      </w:r>
    </w:p>
  </w:footnote>
  <w:footnote w:type="continuationSeparator" w:id="0">
    <w:p w:rsidR="00713687" w:rsidRDefault="00713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2EEF"/>
    <w:rsid w:val="0003291F"/>
    <w:rsid w:val="00294F7B"/>
    <w:rsid w:val="00380EE1"/>
    <w:rsid w:val="003B26E7"/>
    <w:rsid w:val="0047435B"/>
    <w:rsid w:val="005A2827"/>
    <w:rsid w:val="00713687"/>
    <w:rsid w:val="00AB70F9"/>
    <w:rsid w:val="00AC31EC"/>
    <w:rsid w:val="00B14397"/>
    <w:rsid w:val="00B42EEF"/>
    <w:rsid w:val="00BE0544"/>
    <w:rsid w:val="00E34273"/>
    <w:rsid w:val="00E568EB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B42EEF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B42E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42E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2017-11-16T03:43:00Z</cp:lastPrinted>
  <dcterms:created xsi:type="dcterms:W3CDTF">2017-11-20T02:10:00Z</dcterms:created>
  <dcterms:modified xsi:type="dcterms:W3CDTF">2017-11-20T02:10:00Z</dcterms:modified>
</cp:coreProperties>
</file>