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41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3F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3F0A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3F0A" w:rsidRPr="00673F0A">
              <w:rPr>
                <w:szCs w:val="28"/>
              </w:rPr>
              <w:t>599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3F0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3F0A" w:rsidP="0094344A">
            <w:pPr>
              <w:ind w:left="-108"/>
              <w:jc w:val="both"/>
            </w:pPr>
            <w:r w:rsidRPr="00673F0A">
              <w:t>Об изменении в составе комитета Законодательного Собрания по экономической политике и собственности</w:t>
            </w:r>
          </w:p>
          <w:p w:rsidR="000B3FB2" w:rsidRPr="00673F0A" w:rsidRDefault="000B3FB2" w:rsidP="0094344A">
            <w:pPr>
              <w:ind w:left="-108"/>
              <w:jc w:val="both"/>
            </w:pPr>
          </w:p>
        </w:tc>
      </w:tr>
    </w:tbl>
    <w:p w:rsidR="00673F0A" w:rsidRPr="00673F0A" w:rsidRDefault="00673F0A" w:rsidP="00673F0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673F0A">
        <w:rPr>
          <w:bCs/>
          <w:szCs w:val="28"/>
        </w:rPr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  <w:proofErr w:type="gramEnd"/>
    </w:p>
    <w:p w:rsidR="00673F0A" w:rsidRPr="00673F0A" w:rsidRDefault="00673F0A" w:rsidP="00673F0A"/>
    <w:p w:rsidR="00673F0A" w:rsidRPr="00673F0A" w:rsidRDefault="00673F0A" w:rsidP="00673F0A">
      <w:r w:rsidRPr="00673F0A">
        <w:t>ПОСТАНОВЛЯЕТ:</w:t>
      </w:r>
    </w:p>
    <w:p w:rsidR="00673F0A" w:rsidRPr="00673F0A" w:rsidRDefault="00673F0A" w:rsidP="00673F0A"/>
    <w:p w:rsidR="00673F0A" w:rsidRPr="00673F0A" w:rsidRDefault="00673F0A" w:rsidP="00673F0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73F0A">
        <w:rPr>
          <w:bCs/>
          <w:szCs w:val="28"/>
        </w:rPr>
        <w:t>1.Вывести из состава комитета Законодательного Собрания по экономической политике и собственности Костенко Александра Ивановича.</w:t>
      </w:r>
    </w:p>
    <w:p w:rsidR="00673F0A" w:rsidRPr="00673F0A" w:rsidRDefault="00673F0A" w:rsidP="00673F0A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673F0A" w:rsidRPr="00673F0A" w:rsidRDefault="00673F0A" w:rsidP="00673F0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73F0A">
        <w:rPr>
          <w:bCs/>
          <w:szCs w:val="28"/>
        </w:rPr>
        <w:t>2.Изменить численный состав комитета Законодательного Собрания по экономической политике и собственности.</w:t>
      </w:r>
    </w:p>
    <w:p w:rsidR="00673F0A" w:rsidRPr="00673F0A" w:rsidRDefault="00673F0A" w:rsidP="00673F0A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673F0A" w:rsidRPr="00673F0A" w:rsidRDefault="00673F0A" w:rsidP="00673F0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73F0A">
        <w:rPr>
          <w:bCs/>
          <w:szCs w:val="28"/>
        </w:rPr>
        <w:t>3.Настоящее постановление вступает в силу со дня его принятия.</w:t>
      </w:r>
    </w:p>
    <w:p w:rsidR="00673F0A" w:rsidRPr="00673F0A" w:rsidRDefault="00673F0A" w:rsidP="00673F0A">
      <w:pPr>
        <w:jc w:val="both"/>
        <w:rPr>
          <w:szCs w:val="28"/>
        </w:rPr>
      </w:pPr>
      <w:bookmarkStart w:id="0" w:name="_GoBack"/>
      <w:bookmarkEnd w:id="0"/>
    </w:p>
    <w:p w:rsidR="00673F0A" w:rsidRPr="00673F0A" w:rsidRDefault="00673F0A" w:rsidP="00673F0A">
      <w:pPr>
        <w:jc w:val="both"/>
      </w:pPr>
    </w:p>
    <w:p w:rsidR="00673F0A" w:rsidRPr="00673F0A" w:rsidRDefault="00673F0A" w:rsidP="00673F0A">
      <w:pPr>
        <w:jc w:val="both"/>
      </w:pPr>
    </w:p>
    <w:p w:rsidR="00673F0A" w:rsidRPr="00673F0A" w:rsidRDefault="00673F0A" w:rsidP="00673F0A">
      <w:pPr>
        <w:jc w:val="both"/>
      </w:pPr>
      <w:r w:rsidRPr="00673F0A">
        <w:t>Председатель</w:t>
      </w:r>
    </w:p>
    <w:p w:rsidR="00673F0A" w:rsidRPr="00673F0A" w:rsidRDefault="00673F0A" w:rsidP="00673F0A">
      <w:pPr>
        <w:jc w:val="both"/>
      </w:pPr>
      <w:r w:rsidRPr="00673F0A">
        <w:t xml:space="preserve">Законодательного Собрания </w:t>
      </w:r>
      <w:r w:rsidRPr="00673F0A">
        <w:tab/>
      </w:r>
      <w:r w:rsidRPr="00673F0A">
        <w:tab/>
      </w:r>
      <w:r w:rsidRPr="00673F0A">
        <w:tab/>
      </w:r>
      <w:r w:rsidRPr="00673F0A">
        <w:tab/>
      </w:r>
      <w:r w:rsidRPr="00673F0A">
        <w:tab/>
      </w:r>
      <w:r w:rsidRPr="00673F0A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CBA" w:rsidRDefault="00D10CBA">
      <w:r>
        <w:separator/>
      </w:r>
    </w:p>
  </w:endnote>
  <w:endnote w:type="continuationSeparator" w:id="0">
    <w:p w:rsidR="00D10CBA" w:rsidRDefault="00D1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CBA" w:rsidRDefault="00D10CBA">
      <w:r>
        <w:separator/>
      </w:r>
    </w:p>
  </w:footnote>
  <w:footnote w:type="continuationSeparator" w:id="0">
    <w:p w:rsidR="00D10CBA" w:rsidRDefault="00D10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3F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3F0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0CB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2017-11-16T03:28:00Z</cp:lastPrinted>
  <dcterms:created xsi:type="dcterms:W3CDTF">2017-11-16T03:27:00Z</dcterms:created>
  <dcterms:modified xsi:type="dcterms:W3CDTF">2017-11-16T03:28:00Z</dcterms:modified>
</cp:coreProperties>
</file>