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23440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4467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467D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467D" w:rsidRPr="0004467D">
              <w:rPr>
                <w:szCs w:val="28"/>
              </w:rPr>
              <w:t>598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4467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4467D" w:rsidP="0094344A">
            <w:pPr>
              <w:ind w:left="-108"/>
              <w:jc w:val="both"/>
            </w:pPr>
            <w:r w:rsidRPr="0004467D">
              <w:t xml:space="preserve">О досрочном прекращении </w:t>
            </w:r>
            <w:proofErr w:type="gramStart"/>
            <w:r w:rsidRPr="0004467D">
              <w:t>полно-</w:t>
            </w:r>
            <w:proofErr w:type="spellStart"/>
            <w:r w:rsidRPr="0004467D">
              <w:t>мочий</w:t>
            </w:r>
            <w:proofErr w:type="spellEnd"/>
            <w:proofErr w:type="gramEnd"/>
            <w:r w:rsidRPr="0004467D">
              <w:t xml:space="preserve"> депутата Законодательного Собрания Приморского края                   Костенко А.И.</w:t>
            </w:r>
          </w:p>
          <w:p w:rsidR="000B3FB2" w:rsidRPr="0004467D" w:rsidRDefault="000B3FB2" w:rsidP="0094344A">
            <w:pPr>
              <w:ind w:left="-108"/>
              <w:jc w:val="both"/>
            </w:pPr>
          </w:p>
        </w:tc>
      </w:tr>
    </w:tbl>
    <w:p w:rsidR="0004467D" w:rsidRPr="0004467D" w:rsidRDefault="0004467D" w:rsidP="0004467D">
      <w:pPr>
        <w:ind w:firstLine="709"/>
        <w:jc w:val="both"/>
      </w:pPr>
      <w:r w:rsidRPr="0004467D">
        <w:t xml:space="preserve">В </w:t>
      </w:r>
      <w:proofErr w:type="gramStart"/>
      <w:r w:rsidRPr="0004467D">
        <w:t>соответствии</w:t>
      </w:r>
      <w:proofErr w:type="gramEnd"/>
      <w:r w:rsidRPr="0004467D">
        <w:t xml:space="preserve"> со статьей 4 Закона Приморского края "О статусе депутата Законодательного Собрания Приморского края" Законодательное Собрание Приморского края</w:t>
      </w:r>
    </w:p>
    <w:p w:rsidR="0004467D" w:rsidRPr="0004467D" w:rsidRDefault="0004467D" w:rsidP="0004467D"/>
    <w:p w:rsidR="0004467D" w:rsidRPr="0004467D" w:rsidRDefault="0004467D" w:rsidP="0004467D">
      <w:r w:rsidRPr="0004467D">
        <w:t>ПОСТАНОВЛЯЕТ:</w:t>
      </w:r>
    </w:p>
    <w:p w:rsidR="0004467D" w:rsidRPr="0004467D" w:rsidRDefault="0004467D" w:rsidP="0004467D"/>
    <w:p w:rsidR="0004467D" w:rsidRPr="0004467D" w:rsidRDefault="0004467D" w:rsidP="0004467D">
      <w:pPr>
        <w:jc w:val="both"/>
      </w:pPr>
      <w:r w:rsidRPr="0004467D">
        <w:tab/>
        <w:t xml:space="preserve">1.Прекратить досрочно полномочия депутата Законодательного Собрания Приморского края Костенко Александра Ивановича, избранного по </w:t>
      </w:r>
      <w:proofErr w:type="gramStart"/>
      <w:r w:rsidRPr="0004467D">
        <w:t>одномандатному избирательному</w:t>
      </w:r>
      <w:proofErr w:type="gramEnd"/>
      <w:r w:rsidRPr="0004467D">
        <w:t xml:space="preserve"> округу № 6, на основании его письменного заявления о сложении депутатских полномочий в связи с назначением на государственную должность Приморского края.</w:t>
      </w:r>
    </w:p>
    <w:p w:rsidR="0004467D" w:rsidRPr="0004467D" w:rsidRDefault="0004467D" w:rsidP="0004467D">
      <w:pPr>
        <w:jc w:val="both"/>
      </w:pPr>
    </w:p>
    <w:p w:rsidR="0004467D" w:rsidRPr="0004467D" w:rsidRDefault="0004467D" w:rsidP="0004467D">
      <w:pPr>
        <w:jc w:val="both"/>
      </w:pPr>
      <w:r w:rsidRPr="0004467D">
        <w:tab/>
        <w:t>2.Настоящее постановление вступает в силу со дня его принятия.</w:t>
      </w:r>
    </w:p>
    <w:p w:rsidR="0004467D" w:rsidRPr="0004467D" w:rsidRDefault="0004467D" w:rsidP="0004467D">
      <w:pPr>
        <w:jc w:val="both"/>
      </w:pPr>
      <w:bookmarkStart w:id="0" w:name="_GoBack"/>
      <w:bookmarkEnd w:id="0"/>
    </w:p>
    <w:p w:rsidR="0004467D" w:rsidRPr="0004467D" w:rsidRDefault="0004467D" w:rsidP="0004467D">
      <w:pPr>
        <w:jc w:val="both"/>
      </w:pPr>
    </w:p>
    <w:p w:rsidR="0004467D" w:rsidRPr="0004467D" w:rsidRDefault="0004467D" w:rsidP="0004467D">
      <w:pPr>
        <w:jc w:val="both"/>
      </w:pPr>
    </w:p>
    <w:p w:rsidR="0004467D" w:rsidRPr="0004467D" w:rsidRDefault="0004467D" w:rsidP="0004467D">
      <w:pPr>
        <w:jc w:val="both"/>
      </w:pPr>
      <w:r w:rsidRPr="0004467D">
        <w:t>Председатель</w:t>
      </w:r>
    </w:p>
    <w:p w:rsidR="0004467D" w:rsidRPr="0004467D" w:rsidRDefault="0004467D" w:rsidP="0004467D">
      <w:pPr>
        <w:jc w:val="both"/>
      </w:pPr>
      <w:r w:rsidRPr="0004467D">
        <w:t xml:space="preserve">Законодательного Собрания </w:t>
      </w:r>
      <w:r w:rsidRPr="0004467D">
        <w:tab/>
      </w:r>
      <w:r w:rsidRPr="0004467D">
        <w:tab/>
      </w:r>
      <w:r w:rsidRPr="0004467D">
        <w:tab/>
      </w:r>
      <w:r w:rsidRPr="0004467D">
        <w:tab/>
      </w:r>
      <w:r w:rsidRPr="0004467D">
        <w:tab/>
      </w:r>
      <w:r w:rsidRPr="0004467D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6DD" w:rsidRDefault="00EC26DD">
      <w:r>
        <w:separator/>
      </w:r>
    </w:p>
  </w:endnote>
  <w:endnote w:type="continuationSeparator" w:id="0">
    <w:p w:rsidR="00EC26DD" w:rsidRDefault="00EC2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6DD" w:rsidRDefault="00EC26DD">
      <w:r>
        <w:separator/>
      </w:r>
    </w:p>
  </w:footnote>
  <w:footnote w:type="continuationSeparator" w:id="0">
    <w:p w:rsidR="00EC26DD" w:rsidRDefault="00EC2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467D"/>
    <w:rsid w:val="0004467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26D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2017-11-16T03:27:00Z</cp:lastPrinted>
  <dcterms:created xsi:type="dcterms:W3CDTF">2017-11-16T03:25:00Z</dcterms:created>
  <dcterms:modified xsi:type="dcterms:W3CDTF">2017-11-16T03:27:00Z</dcterms:modified>
</cp:coreProperties>
</file>