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58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1D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1DDB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1DDB">
              <w:rPr>
                <w:szCs w:val="28"/>
              </w:rPr>
              <w:t>590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1D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1DD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>"О внесении изменений в Закон Приморского края</w:t>
            </w:r>
            <w:r>
              <w:t xml:space="preserve"> </w:t>
            </w:r>
            <w:r w:rsidRPr="002344D6">
              <w:rPr>
                <w:szCs w:val="28"/>
              </w:rPr>
              <w:t xml:space="preserve">"О бюджете территориального фонда </w:t>
            </w:r>
            <w:proofErr w:type="spellStart"/>
            <w:proofErr w:type="gramStart"/>
            <w:r w:rsidRPr="002344D6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тельного</w:t>
            </w:r>
            <w:proofErr w:type="gramEnd"/>
            <w:r w:rsidRPr="002344D6">
              <w:rPr>
                <w:szCs w:val="28"/>
              </w:rPr>
              <w:t xml:space="preserve"> медицинского </w:t>
            </w:r>
            <w:proofErr w:type="spellStart"/>
            <w:r w:rsidRPr="002344D6">
              <w:rPr>
                <w:szCs w:val="28"/>
              </w:rPr>
              <w:t>страхо</w:t>
            </w:r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вания</w:t>
            </w:r>
            <w:proofErr w:type="spellEnd"/>
            <w:r w:rsidRPr="002344D6">
              <w:rPr>
                <w:szCs w:val="28"/>
              </w:rPr>
              <w:t xml:space="preserve"> Приморского края </w:t>
            </w:r>
            <w:r>
              <w:t xml:space="preserve">на </w:t>
            </w:r>
            <w:r>
              <w:br/>
            </w:r>
            <w:r>
              <w:t>2017 год и плановый период 2018 и 2019 годов"</w:t>
            </w:r>
          </w:p>
          <w:p w:rsidR="000B3FB2" w:rsidRPr="00D71DDB" w:rsidRDefault="000B3FB2" w:rsidP="0094344A">
            <w:pPr>
              <w:ind w:left="-108"/>
              <w:jc w:val="both"/>
            </w:pPr>
          </w:p>
        </w:tc>
      </w:tr>
    </w:tbl>
    <w:p w:rsidR="00D71DDB" w:rsidRDefault="00D71DDB" w:rsidP="00D71DDB">
      <w:pPr>
        <w:ind w:firstLine="709"/>
      </w:pPr>
      <w:r>
        <w:t>Законодательное Собрание Приморского края</w:t>
      </w:r>
    </w:p>
    <w:p w:rsidR="00D71DDB" w:rsidRDefault="00D71DDB" w:rsidP="00D71DDB"/>
    <w:p w:rsidR="00D71DDB" w:rsidRDefault="00D71DDB" w:rsidP="00D71DDB">
      <w:r>
        <w:t>ПОСТАНОВЛЯЕТ:</w:t>
      </w:r>
    </w:p>
    <w:p w:rsidR="00D71DDB" w:rsidRDefault="00D71DDB" w:rsidP="00D71DDB">
      <w:pPr>
        <w:jc w:val="both"/>
      </w:pPr>
    </w:p>
    <w:p w:rsidR="00D71DDB" w:rsidRDefault="00D71DDB" w:rsidP="00D71DDB">
      <w:pPr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годов".</w:t>
      </w:r>
    </w:p>
    <w:p w:rsidR="00D71DDB" w:rsidRDefault="00D71DDB" w:rsidP="00D71DDB">
      <w:pPr>
        <w:jc w:val="both"/>
      </w:pPr>
    </w:p>
    <w:p w:rsidR="00D71DDB" w:rsidRDefault="00D71DDB" w:rsidP="00D71DD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71DDB" w:rsidRDefault="00D71DDB" w:rsidP="00D71DDB">
      <w:pPr>
        <w:pStyle w:val="a3"/>
        <w:tabs>
          <w:tab w:val="clear" w:pos="4153"/>
          <w:tab w:val="clear" w:pos="8306"/>
        </w:tabs>
        <w:jc w:val="both"/>
      </w:pPr>
    </w:p>
    <w:p w:rsidR="00D71DDB" w:rsidRDefault="00D71DDB" w:rsidP="00D71DD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71DDB" w:rsidRDefault="00D71DDB" w:rsidP="00D71DDB">
      <w:pPr>
        <w:jc w:val="both"/>
      </w:pPr>
    </w:p>
    <w:p w:rsidR="00D71DDB" w:rsidRDefault="00D71DDB" w:rsidP="00D71DDB">
      <w:pPr>
        <w:jc w:val="both"/>
      </w:pPr>
    </w:p>
    <w:p w:rsidR="00D71DDB" w:rsidRDefault="00D71DDB" w:rsidP="00D71DDB">
      <w:pPr>
        <w:jc w:val="both"/>
      </w:pPr>
    </w:p>
    <w:p w:rsidR="00D71DDB" w:rsidRDefault="00D71DDB" w:rsidP="00D71DDB">
      <w:pPr>
        <w:jc w:val="both"/>
      </w:pPr>
      <w:r>
        <w:t>Председатель</w:t>
      </w:r>
    </w:p>
    <w:p w:rsidR="00D71DDB" w:rsidRDefault="00D71DDB" w:rsidP="00D71DD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60" w:rsidRDefault="00640560">
      <w:r>
        <w:separator/>
      </w:r>
    </w:p>
  </w:endnote>
  <w:endnote w:type="continuationSeparator" w:id="0">
    <w:p w:rsidR="00640560" w:rsidRDefault="0064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60" w:rsidRDefault="00640560">
      <w:r>
        <w:separator/>
      </w:r>
    </w:p>
  </w:footnote>
  <w:footnote w:type="continuationSeparator" w:id="0">
    <w:p w:rsidR="00640560" w:rsidRDefault="00640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D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056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1DD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2017-11-16T03:57:00Z</cp:lastPrinted>
  <dcterms:created xsi:type="dcterms:W3CDTF">2017-11-16T03:55:00Z</dcterms:created>
  <dcterms:modified xsi:type="dcterms:W3CDTF">2017-11-16T03:57:00Z</dcterms:modified>
</cp:coreProperties>
</file>