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23457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8220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82208">
              <w:rPr>
                <w:szCs w:val="28"/>
              </w:rPr>
              <w:t>16.11.2017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82208" w:rsidRPr="00C82208">
              <w:rPr>
                <w:szCs w:val="28"/>
              </w:rPr>
              <w:t>589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8220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82208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381D31">
              <w:t>"О внесении изменений в Закон Приморского края</w:t>
            </w:r>
            <w:r>
              <w:br/>
            </w:r>
            <w:r w:rsidRPr="002344D6">
              <w:rPr>
                <w:szCs w:val="28"/>
              </w:rPr>
              <w:t xml:space="preserve">"О бюджете территориального фонда обязательного </w:t>
            </w:r>
            <w:proofErr w:type="spellStart"/>
            <w:proofErr w:type="gramStart"/>
            <w:r w:rsidRPr="002344D6">
              <w:rPr>
                <w:szCs w:val="28"/>
              </w:rPr>
              <w:t>медицинс</w:t>
            </w:r>
            <w:proofErr w:type="spellEnd"/>
            <w:r>
              <w:rPr>
                <w:szCs w:val="28"/>
              </w:rPr>
              <w:t>-</w:t>
            </w:r>
            <w:r w:rsidRPr="002344D6">
              <w:rPr>
                <w:szCs w:val="28"/>
              </w:rPr>
              <w:t>кого</w:t>
            </w:r>
            <w:proofErr w:type="gramEnd"/>
            <w:r w:rsidRPr="002344D6">
              <w:rPr>
                <w:szCs w:val="28"/>
              </w:rPr>
              <w:t xml:space="preserve"> страхования Приморского края </w:t>
            </w:r>
            <w:r>
              <w:t>на 2017 год и плановый период 2018 и 2019 годов"</w:t>
            </w:r>
          </w:p>
          <w:p w:rsidR="000B3FB2" w:rsidRPr="00C82208" w:rsidRDefault="000B3FB2" w:rsidP="0094344A">
            <w:pPr>
              <w:ind w:left="-108"/>
              <w:jc w:val="both"/>
            </w:pPr>
          </w:p>
        </w:tc>
      </w:tr>
    </w:tbl>
    <w:p w:rsidR="00C82208" w:rsidRDefault="00C82208" w:rsidP="00C8220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82208" w:rsidRDefault="00C82208" w:rsidP="00C82208">
      <w:pPr>
        <w:pStyle w:val="a3"/>
        <w:tabs>
          <w:tab w:val="clear" w:pos="4153"/>
          <w:tab w:val="clear" w:pos="8306"/>
        </w:tabs>
      </w:pPr>
    </w:p>
    <w:p w:rsidR="00C82208" w:rsidRDefault="00C82208" w:rsidP="00C8220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82208" w:rsidRDefault="00C82208" w:rsidP="00C82208">
      <w:pPr>
        <w:pStyle w:val="a3"/>
        <w:tabs>
          <w:tab w:val="clear" w:pos="4153"/>
          <w:tab w:val="clear" w:pos="8306"/>
        </w:tabs>
      </w:pPr>
    </w:p>
    <w:p w:rsidR="00C82208" w:rsidRDefault="00C82208" w:rsidP="00C82208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1.Принять проект закона Приморского края </w:t>
      </w:r>
      <w:r w:rsidRPr="00381D31">
        <w:t xml:space="preserve">"О внесении изменений в Закон Приморского края </w:t>
      </w:r>
      <w:r w:rsidRPr="002344D6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t>на 2017 год и плановый период 2018 и 2019 годов" в первом чтении.</w:t>
      </w:r>
    </w:p>
    <w:p w:rsidR="00C82208" w:rsidRDefault="00C82208" w:rsidP="00C82208">
      <w:pPr>
        <w:pStyle w:val="a3"/>
        <w:tabs>
          <w:tab w:val="clear" w:pos="4153"/>
          <w:tab w:val="clear" w:pos="8306"/>
        </w:tabs>
        <w:jc w:val="both"/>
      </w:pPr>
    </w:p>
    <w:p w:rsidR="00C82208" w:rsidRPr="0007116A" w:rsidRDefault="00C82208" w:rsidP="00C82208">
      <w:pPr>
        <w:jc w:val="both"/>
      </w:pPr>
      <w:r w:rsidRPr="0007116A">
        <w:tab/>
      </w:r>
      <w:r>
        <w:t>2</w:t>
      </w:r>
      <w:r w:rsidRPr="0007116A">
        <w:t xml:space="preserve">.Комитету Законодательного Собрания по </w:t>
      </w:r>
      <w:proofErr w:type="gramStart"/>
      <w:r w:rsidRPr="0007116A">
        <w:t>бюджетно-налоговой</w:t>
      </w:r>
      <w:proofErr w:type="gramEnd"/>
      <w:r w:rsidRPr="0007116A">
        <w:t xml:space="preserve"> политике и финансовым ресурсам (</w:t>
      </w:r>
      <w:proofErr w:type="spellStart"/>
      <w:r w:rsidRPr="0007116A">
        <w:t>Ахоян</w:t>
      </w:r>
      <w:proofErr w:type="spellEnd"/>
      <w:r w:rsidRPr="0007116A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82208" w:rsidRPr="0007116A" w:rsidRDefault="00C82208" w:rsidP="00C82208">
      <w:pPr>
        <w:jc w:val="both"/>
      </w:pPr>
    </w:p>
    <w:p w:rsidR="00C82208" w:rsidRPr="0007116A" w:rsidRDefault="00C82208" w:rsidP="00C82208">
      <w:pPr>
        <w:ind w:firstLine="708"/>
        <w:jc w:val="both"/>
      </w:pPr>
      <w:r>
        <w:t>3</w:t>
      </w:r>
      <w:r w:rsidRPr="0007116A">
        <w:t>.Настоящее постановление вступает в силу со дня его принятия.</w:t>
      </w:r>
    </w:p>
    <w:p w:rsidR="00C82208" w:rsidRDefault="00C82208" w:rsidP="00C82208"/>
    <w:p w:rsidR="00C82208" w:rsidRDefault="00C82208" w:rsidP="00C82208"/>
    <w:p w:rsidR="00C82208" w:rsidRDefault="00C82208" w:rsidP="00C82208"/>
    <w:p w:rsidR="00C82208" w:rsidRDefault="00C82208" w:rsidP="00C8220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82208" w:rsidRDefault="00C82208" w:rsidP="00C8220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      А.И. Ролик</w:t>
      </w:r>
    </w:p>
    <w:p w:rsidR="00C82208" w:rsidRDefault="00C82208" w:rsidP="00C82208"/>
    <w:p w:rsidR="00C82208" w:rsidRDefault="00C82208" w:rsidP="00C82208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726" w:rsidRDefault="009D7726">
      <w:r>
        <w:separator/>
      </w:r>
    </w:p>
  </w:endnote>
  <w:endnote w:type="continuationSeparator" w:id="0">
    <w:p w:rsidR="009D7726" w:rsidRDefault="009D7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726" w:rsidRDefault="009D7726">
      <w:r>
        <w:separator/>
      </w:r>
    </w:p>
  </w:footnote>
  <w:footnote w:type="continuationSeparator" w:id="0">
    <w:p w:rsidR="009D7726" w:rsidRDefault="009D77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220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7726"/>
    <w:rsid w:val="00A13794"/>
    <w:rsid w:val="00A26C60"/>
    <w:rsid w:val="00A93332"/>
    <w:rsid w:val="00AE5EE6"/>
    <w:rsid w:val="00BA58C7"/>
    <w:rsid w:val="00C20E8F"/>
    <w:rsid w:val="00C82208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2017-11-16T03:55:00Z</cp:lastPrinted>
  <dcterms:created xsi:type="dcterms:W3CDTF">2017-11-16T03:54:00Z</dcterms:created>
  <dcterms:modified xsi:type="dcterms:W3CDTF">2017-11-16T03:55:00Z</dcterms:modified>
</cp:coreProperties>
</file>