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56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2E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2E0C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2E0C" w:rsidRPr="00CE2E0C">
              <w:rPr>
                <w:szCs w:val="28"/>
              </w:rPr>
              <w:t>591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2E0C" w:rsidP="0094344A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8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E2E0C" w:rsidRDefault="00CE2E0C" w:rsidP="00CE2E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й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8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</w:pPr>
      <w:r>
        <w:tab/>
      </w: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E2E0C" w:rsidRDefault="00CE2E0C" w:rsidP="00CE2E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CE2E0C" w:rsidRDefault="00CE2E0C" w:rsidP="00CE2E0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11A" w:rsidRDefault="0026511A">
      <w:r>
        <w:separator/>
      </w:r>
    </w:p>
  </w:endnote>
  <w:endnote w:type="continuationSeparator" w:id="0">
    <w:p w:rsidR="0026511A" w:rsidRDefault="0026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11A" w:rsidRDefault="0026511A">
      <w:r>
        <w:separator/>
      </w:r>
    </w:p>
  </w:footnote>
  <w:footnote w:type="continuationSeparator" w:id="0">
    <w:p w:rsidR="0026511A" w:rsidRDefault="00265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2E0C"/>
    <w:rsid w:val="00057575"/>
    <w:rsid w:val="000B3FB2"/>
    <w:rsid w:val="000D628E"/>
    <w:rsid w:val="000E5228"/>
    <w:rsid w:val="00123119"/>
    <w:rsid w:val="00155F7F"/>
    <w:rsid w:val="0026511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E0C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2E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2017-11-16T03:53:00Z</cp:lastPrinted>
  <dcterms:created xsi:type="dcterms:W3CDTF">2017-11-16T03:52:00Z</dcterms:created>
  <dcterms:modified xsi:type="dcterms:W3CDTF">2017-11-16T03:53:00Z</dcterms:modified>
</cp:coreProperties>
</file>