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452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D40E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D40E5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D40E5" w:rsidRPr="00BD40E5">
              <w:rPr>
                <w:szCs w:val="28"/>
              </w:rPr>
              <w:t>600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D40E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D40E5" w:rsidP="0094344A">
            <w:pPr>
              <w:ind w:left="-108"/>
              <w:jc w:val="both"/>
            </w:pPr>
            <w:r>
              <w:t xml:space="preserve">Об утверждении председателя комитета Законодательного </w:t>
            </w:r>
            <w:proofErr w:type="spellStart"/>
            <w:proofErr w:type="gramStart"/>
            <w:r>
              <w:t>Собра</w:t>
            </w:r>
            <w:r>
              <w:t>-</w:t>
            </w:r>
            <w:r>
              <w:t>ния</w:t>
            </w:r>
            <w:proofErr w:type="spellEnd"/>
            <w:proofErr w:type="gramEnd"/>
            <w:r>
              <w:t xml:space="preserve"> по экономической политике и собственности</w:t>
            </w:r>
          </w:p>
          <w:p w:rsidR="000B3FB2" w:rsidRPr="00BD40E5" w:rsidRDefault="000B3FB2" w:rsidP="0094344A">
            <w:pPr>
              <w:ind w:left="-108"/>
              <w:jc w:val="both"/>
            </w:pPr>
          </w:p>
        </w:tc>
      </w:tr>
    </w:tbl>
    <w:p w:rsidR="00BD40E5" w:rsidRDefault="00BD40E5" w:rsidP="00BD40E5">
      <w:pPr>
        <w:ind w:firstLine="72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29 Устава Приморского края Законодательного Собрания Приморского края</w:t>
      </w:r>
    </w:p>
    <w:p w:rsidR="00BD40E5" w:rsidRDefault="00BD40E5" w:rsidP="00BD40E5"/>
    <w:p w:rsidR="00BD40E5" w:rsidRDefault="00BD40E5" w:rsidP="00BD40E5">
      <w:r>
        <w:t>ПОСТАНОВЛЯЕТ:</w:t>
      </w:r>
    </w:p>
    <w:p w:rsidR="00BD40E5" w:rsidRDefault="00BD40E5" w:rsidP="00BD40E5">
      <w:pPr>
        <w:ind w:firstLine="709"/>
      </w:pPr>
    </w:p>
    <w:p w:rsidR="00BD40E5" w:rsidRPr="003E64B3" w:rsidRDefault="00BD40E5" w:rsidP="00BD40E5">
      <w:pPr>
        <w:widowControl w:val="0"/>
        <w:ind w:firstLine="709"/>
        <w:jc w:val="both"/>
        <w:rPr>
          <w:szCs w:val="28"/>
        </w:rPr>
      </w:pPr>
      <w:r>
        <w:t>1.Утвердить председателем комитета Законодательного Собрания по экономической политике и собственности депутата</w:t>
      </w:r>
      <w:r w:rsidRPr="00632714">
        <w:t xml:space="preserve"> </w:t>
      </w:r>
      <w:r>
        <w:t>Законодательного Собрания Приморского края Ищенко Сергея Анатольевича.</w:t>
      </w:r>
    </w:p>
    <w:p w:rsidR="00BD40E5" w:rsidRDefault="00BD40E5" w:rsidP="00BD40E5">
      <w:pPr>
        <w:jc w:val="both"/>
      </w:pPr>
    </w:p>
    <w:p w:rsidR="00BD40E5" w:rsidRDefault="00BD40E5" w:rsidP="00BD40E5">
      <w:pPr>
        <w:ind w:firstLine="720"/>
        <w:jc w:val="both"/>
      </w:pPr>
      <w:r>
        <w:t>2.Настоящее постановление вступает в силу со дня его принятия.</w:t>
      </w:r>
    </w:p>
    <w:p w:rsidR="00BD40E5" w:rsidRDefault="00BD40E5" w:rsidP="00BD40E5">
      <w:pPr>
        <w:jc w:val="both"/>
      </w:pPr>
    </w:p>
    <w:p w:rsidR="00BD40E5" w:rsidRDefault="00BD40E5" w:rsidP="00BD40E5">
      <w:pPr>
        <w:jc w:val="both"/>
      </w:pPr>
    </w:p>
    <w:p w:rsidR="00BD40E5" w:rsidRPr="00206005" w:rsidRDefault="00BD40E5" w:rsidP="00BD40E5">
      <w:pPr>
        <w:jc w:val="both"/>
        <w:rPr>
          <w:szCs w:val="28"/>
        </w:rPr>
      </w:pPr>
    </w:p>
    <w:p w:rsidR="00BD40E5" w:rsidRDefault="00BD40E5" w:rsidP="00BD40E5">
      <w:pPr>
        <w:jc w:val="both"/>
      </w:pPr>
      <w:r>
        <w:t xml:space="preserve">Председатель </w:t>
      </w:r>
    </w:p>
    <w:p w:rsidR="00BD40E5" w:rsidRDefault="00BD40E5" w:rsidP="00BD40E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BD40E5" w:rsidRDefault="00BD40E5" w:rsidP="00BD40E5">
      <w:pPr>
        <w:ind w:firstLine="709"/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C02" w:rsidRDefault="007C4C02">
      <w:r>
        <w:separator/>
      </w:r>
    </w:p>
  </w:endnote>
  <w:endnote w:type="continuationSeparator" w:id="0">
    <w:p w:rsidR="007C4C02" w:rsidRDefault="007C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C02" w:rsidRDefault="007C4C02">
      <w:r>
        <w:separator/>
      </w:r>
    </w:p>
  </w:footnote>
  <w:footnote w:type="continuationSeparator" w:id="0">
    <w:p w:rsidR="007C4C02" w:rsidRDefault="007C4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40E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4C02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40E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2017-11-16T03:46:00Z</cp:lastPrinted>
  <dcterms:created xsi:type="dcterms:W3CDTF">2017-11-16T03:45:00Z</dcterms:created>
  <dcterms:modified xsi:type="dcterms:W3CDTF">2017-11-16T03:46:00Z</dcterms:modified>
</cp:coreProperties>
</file>