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234485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120E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120EE">
              <w:rPr>
                <w:szCs w:val="28"/>
              </w:rPr>
              <w:t>16.11.2017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120EE" w:rsidRPr="009120EE">
              <w:rPr>
                <w:szCs w:val="28"/>
              </w:rPr>
              <w:t>588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120E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120EE" w:rsidP="0094344A">
            <w:pPr>
              <w:ind w:left="-108"/>
              <w:jc w:val="both"/>
            </w:pPr>
            <w:r>
              <w:t>О Законе Приморского края "</w:t>
            </w:r>
            <w:r w:rsidRPr="00311EF8">
              <w:t>О внесении изменений в Закон Приморского края "О патентной системе налогообложения на территории Приморского края</w:t>
            </w:r>
            <w:r>
              <w:t>"</w:t>
            </w:r>
          </w:p>
          <w:p w:rsidR="000B3FB2" w:rsidRPr="009120EE" w:rsidRDefault="000B3FB2" w:rsidP="0094344A">
            <w:pPr>
              <w:ind w:left="-108"/>
              <w:jc w:val="both"/>
            </w:pPr>
          </w:p>
        </w:tc>
      </w:tr>
    </w:tbl>
    <w:p w:rsidR="009120EE" w:rsidRDefault="009120EE" w:rsidP="009120EE">
      <w:pPr>
        <w:ind w:firstLine="709"/>
      </w:pPr>
      <w:r>
        <w:t>Законодательное Собрание Приморского края</w:t>
      </w:r>
    </w:p>
    <w:p w:rsidR="009120EE" w:rsidRDefault="009120EE" w:rsidP="009120EE"/>
    <w:p w:rsidR="009120EE" w:rsidRDefault="009120EE" w:rsidP="009120EE">
      <w:r>
        <w:t>ПОСТАНОВЛЯЕТ:</w:t>
      </w:r>
    </w:p>
    <w:p w:rsidR="009120EE" w:rsidRDefault="009120EE" w:rsidP="009120EE">
      <w:pPr>
        <w:jc w:val="both"/>
      </w:pPr>
    </w:p>
    <w:p w:rsidR="009120EE" w:rsidRDefault="009120EE" w:rsidP="009120EE">
      <w:pPr>
        <w:jc w:val="both"/>
      </w:pPr>
      <w:r>
        <w:tab/>
        <w:t>1.Принять Закон Приморского края "</w:t>
      </w:r>
      <w:r w:rsidRPr="00311EF8">
        <w:t>О внесении изменений в Закон Приморского края "О патентной системе налогообложения на территории Приморского края</w:t>
      </w:r>
      <w:r>
        <w:t>".</w:t>
      </w:r>
    </w:p>
    <w:p w:rsidR="009120EE" w:rsidRDefault="009120EE" w:rsidP="009120EE">
      <w:pPr>
        <w:jc w:val="both"/>
      </w:pPr>
    </w:p>
    <w:p w:rsidR="009120EE" w:rsidRDefault="009120EE" w:rsidP="009120EE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120EE" w:rsidRDefault="009120EE" w:rsidP="009120EE">
      <w:pPr>
        <w:pStyle w:val="a3"/>
        <w:tabs>
          <w:tab w:val="clear" w:pos="4153"/>
          <w:tab w:val="clear" w:pos="8306"/>
        </w:tabs>
        <w:jc w:val="both"/>
      </w:pPr>
    </w:p>
    <w:p w:rsidR="009120EE" w:rsidRDefault="009120EE" w:rsidP="009120E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9120EE" w:rsidRDefault="009120EE" w:rsidP="009120EE">
      <w:pPr>
        <w:jc w:val="both"/>
      </w:pPr>
    </w:p>
    <w:p w:rsidR="009120EE" w:rsidRDefault="009120EE" w:rsidP="009120EE">
      <w:pPr>
        <w:jc w:val="both"/>
      </w:pPr>
    </w:p>
    <w:p w:rsidR="009120EE" w:rsidRDefault="009120EE" w:rsidP="009120EE">
      <w:pPr>
        <w:jc w:val="both"/>
      </w:pPr>
      <w:bookmarkStart w:id="0" w:name="_GoBack"/>
      <w:bookmarkEnd w:id="0"/>
    </w:p>
    <w:p w:rsidR="009120EE" w:rsidRDefault="009120EE" w:rsidP="009120EE">
      <w:pPr>
        <w:jc w:val="both"/>
      </w:pPr>
      <w:r>
        <w:t>Председатель</w:t>
      </w:r>
    </w:p>
    <w:p w:rsidR="009120EE" w:rsidRDefault="009120EE" w:rsidP="009120EE">
      <w:pPr>
        <w:tabs>
          <w:tab w:val="right" w:pos="9356"/>
        </w:tabs>
        <w:jc w:val="both"/>
      </w:pPr>
      <w:r>
        <w:t>Законодательного Собрания</w:t>
      </w:r>
      <w:r>
        <w:tab/>
      </w:r>
      <w:r>
        <w:t xml:space="preserve">      </w:t>
      </w:r>
      <w:r>
        <w:t xml:space="preserve">      </w:t>
      </w:r>
      <w:r>
        <w:t>А.И. Ролик</w:t>
      </w:r>
    </w:p>
    <w:p w:rsidR="009120EE" w:rsidRDefault="009120EE" w:rsidP="009120EE"/>
    <w:p w:rsidR="009120EE" w:rsidRDefault="009120EE" w:rsidP="009120E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C67" w:rsidRDefault="00983C67">
      <w:r>
        <w:separator/>
      </w:r>
    </w:p>
  </w:endnote>
  <w:endnote w:type="continuationSeparator" w:id="0">
    <w:p w:rsidR="00983C67" w:rsidRDefault="00983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C67" w:rsidRDefault="00983C67">
      <w:r>
        <w:separator/>
      </w:r>
    </w:p>
  </w:footnote>
  <w:footnote w:type="continuationSeparator" w:id="0">
    <w:p w:rsidR="00983C67" w:rsidRDefault="00983C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20E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120EE"/>
    <w:rsid w:val="00922AED"/>
    <w:rsid w:val="00924B45"/>
    <w:rsid w:val="00931FD6"/>
    <w:rsid w:val="009372FF"/>
    <w:rsid w:val="0094344A"/>
    <w:rsid w:val="00983C67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2017-11-16T03:40:00Z</cp:lastPrinted>
  <dcterms:created xsi:type="dcterms:W3CDTF">2017-11-16T03:39:00Z</dcterms:created>
  <dcterms:modified xsi:type="dcterms:W3CDTF">2017-11-16T03:40:00Z</dcterms:modified>
</cp:coreProperties>
</file>