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234009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C130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C1307">
              <w:rPr>
                <w:szCs w:val="28"/>
              </w:rPr>
              <w:t>16.11.2017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C1307" w:rsidRPr="007C1307">
              <w:rPr>
                <w:szCs w:val="28"/>
              </w:rPr>
              <w:t>594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C1307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C1307" w:rsidP="0094344A">
            <w:pPr>
              <w:ind w:left="-108"/>
              <w:jc w:val="both"/>
            </w:pPr>
            <w:proofErr w:type="gramStart"/>
            <w:r w:rsidRPr="00C47559">
              <w:rPr>
                <w:szCs w:val="28"/>
              </w:rPr>
              <w:t>О проекте закона Приморского края "</w:t>
            </w:r>
            <w:r w:rsidRPr="00C932CD">
              <w:rPr>
                <w:szCs w:val="28"/>
              </w:rPr>
              <w:t>О внесении изменения в статью 3 Закона Приморского края                           "О государственной поддержке граждан, жилые помещения которых признаны непригодными для проживания в результате чрезвычайной ситуации, вызван</w:t>
            </w:r>
            <w:r>
              <w:rPr>
                <w:szCs w:val="28"/>
              </w:rPr>
              <w:t>-</w:t>
            </w:r>
            <w:r w:rsidRPr="00C932CD">
              <w:rPr>
                <w:szCs w:val="28"/>
              </w:rPr>
              <w:t>ной ливневыми дождями на территории Приморского края в августе - сентябре 2016 года</w:t>
            </w:r>
            <w:r w:rsidRPr="00C47559">
              <w:rPr>
                <w:szCs w:val="28"/>
              </w:rPr>
              <w:t>"</w:t>
            </w:r>
            <w:proofErr w:type="gramEnd"/>
          </w:p>
          <w:p w:rsidR="000B3FB2" w:rsidRPr="007C1307" w:rsidRDefault="000B3FB2" w:rsidP="0094344A">
            <w:pPr>
              <w:ind w:left="-108"/>
              <w:jc w:val="both"/>
            </w:pPr>
          </w:p>
        </w:tc>
      </w:tr>
    </w:tbl>
    <w:p w:rsidR="007C1307" w:rsidRPr="0059601A" w:rsidRDefault="007C1307" w:rsidP="00FF36AB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7C1307" w:rsidRPr="0059601A" w:rsidRDefault="007C1307" w:rsidP="007C1307">
      <w:pPr>
        <w:rPr>
          <w:szCs w:val="28"/>
        </w:rPr>
      </w:pPr>
    </w:p>
    <w:p w:rsidR="007C1307" w:rsidRPr="0059601A" w:rsidRDefault="007C1307" w:rsidP="007C1307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7C1307" w:rsidRPr="0059601A" w:rsidRDefault="007C1307" w:rsidP="007C1307">
      <w:pPr>
        <w:rPr>
          <w:szCs w:val="28"/>
        </w:rPr>
      </w:pPr>
    </w:p>
    <w:p w:rsidR="007C1307" w:rsidRPr="0059601A" w:rsidRDefault="007C1307" w:rsidP="007C1307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proofErr w:type="gramStart"/>
      <w:r w:rsidRPr="0059601A">
        <w:rPr>
          <w:szCs w:val="28"/>
        </w:rPr>
        <w:t xml:space="preserve">1.Принять </w:t>
      </w:r>
      <w:r w:rsidRPr="00C47559">
        <w:rPr>
          <w:szCs w:val="28"/>
        </w:rPr>
        <w:t>проект закона Приморского края "</w:t>
      </w:r>
      <w:r w:rsidRPr="00C932CD">
        <w:rPr>
          <w:szCs w:val="28"/>
        </w:rPr>
        <w:t>О внесении изменения в статью 3 Закона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в августе - сентябре 2016 года</w:t>
      </w:r>
      <w:r w:rsidRPr="00C47559">
        <w:rPr>
          <w:szCs w:val="28"/>
        </w:rPr>
        <w:t>"</w:t>
      </w:r>
      <w:r>
        <w:rPr>
          <w:szCs w:val="28"/>
        </w:rPr>
        <w:t xml:space="preserve"> </w:t>
      </w:r>
      <w:r w:rsidRPr="0059601A">
        <w:rPr>
          <w:szCs w:val="28"/>
        </w:rPr>
        <w:t>в</w:t>
      </w:r>
      <w:r>
        <w:rPr>
          <w:szCs w:val="28"/>
        </w:rPr>
        <w:t>о</w:t>
      </w:r>
      <w:r w:rsidRPr="0059601A">
        <w:rPr>
          <w:szCs w:val="28"/>
        </w:rPr>
        <w:t xml:space="preserve"> </w:t>
      </w:r>
      <w:r>
        <w:rPr>
          <w:szCs w:val="28"/>
        </w:rPr>
        <w:t>втором</w:t>
      </w:r>
      <w:r w:rsidRPr="0059601A">
        <w:rPr>
          <w:szCs w:val="28"/>
        </w:rPr>
        <w:t xml:space="preserve"> чтении.</w:t>
      </w:r>
      <w:proofErr w:type="gramEnd"/>
    </w:p>
    <w:p w:rsidR="007C1307" w:rsidRPr="0059601A" w:rsidRDefault="007C1307" w:rsidP="007C1307">
      <w:pPr>
        <w:jc w:val="both"/>
        <w:rPr>
          <w:szCs w:val="28"/>
        </w:rPr>
      </w:pPr>
    </w:p>
    <w:p w:rsidR="007C1307" w:rsidRPr="0059601A" w:rsidRDefault="007C1307" w:rsidP="007C130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 третьем</w:t>
      </w:r>
      <w:r w:rsidRPr="0059601A">
        <w:rPr>
          <w:szCs w:val="28"/>
        </w:rPr>
        <w:t xml:space="preserve"> чтении.</w:t>
      </w:r>
    </w:p>
    <w:p w:rsidR="007C1307" w:rsidRPr="0059601A" w:rsidRDefault="007C1307" w:rsidP="007C130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7C1307" w:rsidRPr="0059601A" w:rsidRDefault="007C1307" w:rsidP="007C130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7C1307" w:rsidRDefault="007C1307" w:rsidP="007C1307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7C1307" w:rsidRDefault="007C1307" w:rsidP="007C1307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7C1307" w:rsidRDefault="007C1307" w:rsidP="007C1307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7C1307" w:rsidRDefault="007C1307" w:rsidP="007C1307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7C1307" w:rsidRDefault="007C1307" w:rsidP="007C1307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7C130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D1" w:rsidRDefault="001B49D1">
      <w:r>
        <w:separator/>
      </w:r>
    </w:p>
  </w:endnote>
  <w:endnote w:type="continuationSeparator" w:id="0">
    <w:p w:rsidR="001B49D1" w:rsidRDefault="001B4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D1" w:rsidRDefault="001B49D1">
      <w:r>
        <w:separator/>
      </w:r>
    </w:p>
  </w:footnote>
  <w:footnote w:type="continuationSeparator" w:id="0">
    <w:p w:rsidR="001B49D1" w:rsidRDefault="001B49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1307"/>
    <w:rsid w:val="00057575"/>
    <w:rsid w:val="000B3FB2"/>
    <w:rsid w:val="000D628E"/>
    <w:rsid w:val="000E5228"/>
    <w:rsid w:val="00123119"/>
    <w:rsid w:val="00155F7F"/>
    <w:rsid w:val="001B49D1"/>
    <w:rsid w:val="003325F4"/>
    <w:rsid w:val="00392E21"/>
    <w:rsid w:val="004B69FA"/>
    <w:rsid w:val="004C6B77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C1307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F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C130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2017-11-16T01:52:00Z</cp:lastPrinted>
  <dcterms:created xsi:type="dcterms:W3CDTF">2017-11-16T01:50:00Z</dcterms:created>
  <dcterms:modified xsi:type="dcterms:W3CDTF">2017-11-16T02:21:00Z</dcterms:modified>
</cp:coreProperties>
</file>