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233670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F13E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16.11.2017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F13E2" w:rsidRPr="00BF13E2">
              <w:rPr>
                <w:szCs w:val="28"/>
              </w:rPr>
              <w:t>593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F13E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F13E2" w:rsidP="0094344A">
            <w:pPr>
              <w:ind w:left="-108"/>
              <w:jc w:val="both"/>
            </w:pPr>
            <w:proofErr w:type="gramStart"/>
            <w:r>
              <w:rPr>
                <w:szCs w:val="28"/>
              </w:rPr>
              <w:t>О проекте закона Приморского края "О внесении изменения в статью 3 Закона Приморского края                           "О государственной поддержке граждан, жилые помещения которых признаны непригодными для проживания в результате чрезвычайной ситуации, вызван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ной ливневыми дождями на территории Приморского края в августе - сентябре 2016 года"</w:t>
            </w:r>
            <w:proofErr w:type="gramEnd"/>
          </w:p>
          <w:p w:rsidR="000B3FB2" w:rsidRPr="00BF13E2" w:rsidRDefault="000B3FB2" w:rsidP="0094344A">
            <w:pPr>
              <w:ind w:left="-108"/>
              <w:jc w:val="both"/>
            </w:pPr>
          </w:p>
        </w:tc>
      </w:tr>
    </w:tbl>
    <w:p w:rsidR="00BF13E2" w:rsidRPr="0059601A" w:rsidRDefault="00BF13E2" w:rsidP="00BF13E2">
      <w:pPr>
        <w:ind w:firstLine="709"/>
        <w:rPr>
          <w:szCs w:val="28"/>
        </w:rPr>
      </w:pPr>
      <w:r w:rsidRPr="0059601A">
        <w:rPr>
          <w:szCs w:val="28"/>
        </w:rPr>
        <w:t>Законодательное Собрание Приморского края</w:t>
      </w:r>
    </w:p>
    <w:p w:rsidR="00BF13E2" w:rsidRPr="0059601A" w:rsidRDefault="00BF13E2" w:rsidP="00BF13E2">
      <w:pPr>
        <w:rPr>
          <w:szCs w:val="28"/>
        </w:rPr>
      </w:pPr>
    </w:p>
    <w:p w:rsidR="00BF13E2" w:rsidRPr="0059601A" w:rsidRDefault="00BF13E2" w:rsidP="00BF13E2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BF13E2" w:rsidRPr="0059601A" w:rsidRDefault="00BF13E2" w:rsidP="00BF13E2">
      <w:pPr>
        <w:rPr>
          <w:szCs w:val="28"/>
        </w:rPr>
      </w:pPr>
    </w:p>
    <w:p w:rsidR="00BF13E2" w:rsidRPr="0059601A" w:rsidRDefault="00BF13E2" w:rsidP="00BF13E2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proofErr w:type="gramStart"/>
      <w:r w:rsidRPr="0059601A">
        <w:rPr>
          <w:szCs w:val="28"/>
        </w:rPr>
        <w:t xml:space="preserve">1.Принять </w:t>
      </w:r>
      <w:r>
        <w:rPr>
          <w:szCs w:val="28"/>
        </w:rPr>
        <w:t xml:space="preserve">проект закона Приморского края "О внесении изменения в статью 3 Закона Приморского края </w:t>
      </w:r>
      <w:bookmarkStart w:id="0" w:name="_GoBack"/>
      <w:bookmarkEnd w:id="0"/>
      <w:r>
        <w:rPr>
          <w:szCs w:val="28"/>
        </w:rPr>
        <w:t>"О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в августе - сентябре 2016 года" в первом чтении</w:t>
      </w:r>
      <w:r w:rsidRPr="0059601A">
        <w:rPr>
          <w:szCs w:val="28"/>
        </w:rPr>
        <w:t>.</w:t>
      </w:r>
      <w:proofErr w:type="gramEnd"/>
    </w:p>
    <w:p w:rsidR="00BF13E2" w:rsidRPr="0059601A" w:rsidRDefault="00BF13E2" w:rsidP="00BF13E2">
      <w:pPr>
        <w:jc w:val="both"/>
        <w:rPr>
          <w:szCs w:val="28"/>
        </w:rPr>
      </w:pPr>
    </w:p>
    <w:p w:rsidR="00BF13E2" w:rsidRPr="0059601A" w:rsidRDefault="00BF13E2" w:rsidP="00BF13E2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 xml:space="preserve">с учетом </w:t>
      </w:r>
      <w:r>
        <w:rPr>
          <w:szCs w:val="28"/>
        </w:rPr>
        <w:t xml:space="preserve">поступивших поправок </w:t>
      </w:r>
      <w:r w:rsidRPr="0059601A">
        <w:rPr>
          <w:szCs w:val="28"/>
        </w:rPr>
        <w:t xml:space="preserve">и внести его на рассмотрение Законодательного Собрания </w:t>
      </w:r>
      <w:r>
        <w:rPr>
          <w:szCs w:val="28"/>
        </w:rPr>
        <w:t xml:space="preserve">во втором </w:t>
      </w:r>
      <w:r w:rsidRPr="0059601A">
        <w:rPr>
          <w:szCs w:val="28"/>
        </w:rPr>
        <w:t>чтении.</w:t>
      </w:r>
    </w:p>
    <w:p w:rsidR="00BF13E2" w:rsidRPr="0059601A" w:rsidRDefault="00BF13E2" w:rsidP="00BF13E2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BF13E2" w:rsidRPr="0059601A" w:rsidRDefault="00BF13E2" w:rsidP="00BF13E2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BF13E2" w:rsidRDefault="00BF13E2" w:rsidP="00BF13E2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BF13E2" w:rsidRDefault="00BF13E2" w:rsidP="00BF13E2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BF13E2" w:rsidRDefault="00BF13E2" w:rsidP="00BF13E2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BF13E2" w:rsidRDefault="00BF13E2" w:rsidP="00BF13E2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BF13E2" w:rsidRDefault="00BF13E2" w:rsidP="00BF13E2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0BE" w:rsidRDefault="000300BE">
      <w:r>
        <w:separator/>
      </w:r>
    </w:p>
  </w:endnote>
  <w:endnote w:type="continuationSeparator" w:id="0">
    <w:p w:rsidR="000300BE" w:rsidRDefault="00030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0BE" w:rsidRDefault="000300BE">
      <w:r>
        <w:separator/>
      </w:r>
    </w:p>
  </w:footnote>
  <w:footnote w:type="continuationSeparator" w:id="0">
    <w:p w:rsidR="000300BE" w:rsidRDefault="000300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13E2"/>
    <w:rsid w:val="000300B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F13E2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BF13E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2017-11-16T01:23:00Z</dcterms:created>
  <dcterms:modified xsi:type="dcterms:W3CDTF">2017-11-16T01:25:00Z</dcterms:modified>
</cp:coreProperties>
</file>