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B00D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4B35A1" w:rsidRPr="00053FBF">
              <w:t>"О внесении изменени</w:t>
            </w:r>
            <w:r w:rsidR="00BB00DF">
              <w:t>й</w:t>
            </w:r>
            <w:r w:rsidR="004B35A1" w:rsidRPr="00053FBF">
              <w:t xml:space="preserve"> </w:t>
            </w:r>
            <w:r w:rsidR="004B35A1">
              <w:t xml:space="preserve">в статью </w:t>
            </w:r>
            <w:r w:rsidR="00037036">
              <w:t>4</w:t>
            </w:r>
            <w:r w:rsidR="004B35A1">
              <w:t xml:space="preserve"> </w:t>
            </w:r>
            <w:r w:rsidR="004B35A1" w:rsidRPr="00053FBF">
              <w:t>Закон</w:t>
            </w:r>
            <w:r w:rsidR="004B35A1">
              <w:t>а</w:t>
            </w:r>
            <w:r w:rsidR="004B35A1" w:rsidRPr="00053FBF">
              <w:t xml:space="preserve"> Приморского края "О</w:t>
            </w:r>
            <w:r w:rsidR="004B35A1">
              <w:t xml:space="preserve">б использовании лесов </w:t>
            </w:r>
            <w:r w:rsidR="004B35A1" w:rsidRPr="00053FBF">
              <w:t>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697E32">
      <w:pPr>
        <w:ind w:firstLine="709"/>
        <w:jc w:val="both"/>
      </w:pPr>
      <w:r>
        <w:t xml:space="preserve">1.Принять проект закона Приморского края </w:t>
      </w:r>
      <w:r w:rsidR="004B35A1" w:rsidRPr="00053FBF">
        <w:t>"О внесении изменени</w:t>
      </w:r>
      <w:r w:rsidR="00BB00DF">
        <w:t>й</w:t>
      </w:r>
      <w:bookmarkStart w:id="0" w:name="_GoBack"/>
      <w:bookmarkEnd w:id="0"/>
      <w:r w:rsidR="004B35A1" w:rsidRPr="00053FBF">
        <w:t xml:space="preserve"> </w:t>
      </w:r>
      <w:r w:rsidR="004B35A1">
        <w:t xml:space="preserve">в статью </w:t>
      </w:r>
      <w:r w:rsidR="00037036">
        <w:t>4</w:t>
      </w:r>
      <w:r w:rsidR="004B35A1">
        <w:t xml:space="preserve"> </w:t>
      </w:r>
      <w:r w:rsidR="004B35A1" w:rsidRPr="00053FBF">
        <w:t>Закон</w:t>
      </w:r>
      <w:r w:rsidR="004B35A1">
        <w:t>а</w:t>
      </w:r>
      <w:r w:rsidR="004B35A1" w:rsidRPr="00053FBF">
        <w:t xml:space="preserve"> Приморского края "О</w:t>
      </w:r>
      <w:r w:rsidR="004B35A1">
        <w:t xml:space="preserve">б использовании лесов </w:t>
      </w:r>
      <w:r w:rsidR="004B35A1" w:rsidRPr="00053FBF">
        <w:t>в Приморском крае"</w:t>
      </w:r>
      <w:r w:rsidR="004B35A1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697E32" w:rsidRDefault="00697E32" w:rsidP="00697E32">
      <w:pPr>
        <w:ind w:firstLine="709"/>
        <w:jc w:val="both"/>
      </w:pPr>
    </w:p>
    <w:p w:rsidR="00697E32" w:rsidRPr="00697E32" w:rsidRDefault="00697E32" w:rsidP="00697E32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 w:rsidR="00F6323E" w:rsidRPr="00F6323E">
        <w:t>1</w:t>
      </w:r>
      <w:r w:rsidR="004B35A1">
        <w:t>2</w:t>
      </w:r>
      <w:r w:rsidRPr="00F6323E">
        <w:t xml:space="preserve"> </w:t>
      </w:r>
      <w:r w:rsidR="00037036">
        <w:t>декабря</w:t>
      </w:r>
      <w:r w:rsidRPr="00F6323E">
        <w:t xml:space="preserve"> 2017 года.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</w:r>
      <w:r w:rsidR="00697E32">
        <w:t>3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697E32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                   </w:t>
      </w:r>
      <w:r w:rsidR="00697E32">
        <w:t xml:space="preserve">      </w:t>
      </w:r>
      <w:r w:rsidR="00697E32" w:rsidRPr="00697E32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2CC" w:rsidRDefault="00F202CC">
      <w:r>
        <w:separator/>
      </w:r>
    </w:p>
  </w:endnote>
  <w:endnote w:type="continuationSeparator" w:id="0">
    <w:p w:rsidR="00F202CC" w:rsidRDefault="00F2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2CC" w:rsidRDefault="00F202CC">
      <w:r>
        <w:separator/>
      </w:r>
    </w:p>
  </w:footnote>
  <w:footnote w:type="continuationSeparator" w:id="0">
    <w:p w:rsidR="00F202CC" w:rsidRDefault="00F20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16F99"/>
    <w:rsid w:val="00020D22"/>
    <w:rsid w:val="00037036"/>
    <w:rsid w:val="00054270"/>
    <w:rsid w:val="00057575"/>
    <w:rsid w:val="0007488C"/>
    <w:rsid w:val="00092FE2"/>
    <w:rsid w:val="000B3FB2"/>
    <w:rsid w:val="000D628E"/>
    <w:rsid w:val="000E5228"/>
    <w:rsid w:val="00123119"/>
    <w:rsid w:val="00155F7F"/>
    <w:rsid w:val="001901E8"/>
    <w:rsid w:val="001E6E1F"/>
    <w:rsid w:val="00202806"/>
    <w:rsid w:val="0030577D"/>
    <w:rsid w:val="003325F4"/>
    <w:rsid w:val="0033307C"/>
    <w:rsid w:val="00392E21"/>
    <w:rsid w:val="00394456"/>
    <w:rsid w:val="003A3ADF"/>
    <w:rsid w:val="00421094"/>
    <w:rsid w:val="004B35A1"/>
    <w:rsid w:val="004B69FA"/>
    <w:rsid w:val="004D1A01"/>
    <w:rsid w:val="005450AC"/>
    <w:rsid w:val="005A6019"/>
    <w:rsid w:val="005E6130"/>
    <w:rsid w:val="0063113D"/>
    <w:rsid w:val="00695A4A"/>
    <w:rsid w:val="00697E32"/>
    <w:rsid w:val="006D45ED"/>
    <w:rsid w:val="006E4DDD"/>
    <w:rsid w:val="006E650F"/>
    <w:rsid w:val="00726997"/>
    <w:rsid w:val="00753236"/>
    <w:rsid w:val="007919AC"/>
    <w:rsid w:val="007B48E7"/>
    <w:rsid w:val="007B5289"/>
    <w:rsid w:val="00835A0E"/>
    <w:rsid w:val="00874E3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86F"/>
    <w:rsid w:val="00A93332"/>
    <w:rsid w:val="00AB1722"/>
    <w:rsid w:val="00AB6D99"/>
    <w:rsid w:val="00AE5EE6"/>
    <w:rsid w:val="00B55A17"/>
    <w:rsid w:val="00BA58C7"/>
    <w:rsid w:val="00BB00DF"/>
    <w:rsid w:val="00C20E8F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202CC"/>
    <w:rsid w:val="00F6323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2015-04-06T00:19:00Z</cp:lastPrinted>
  <dcterms:created xsi:type="dcterms:W3CDTF">2017-10-30T01:23:00Z</dcterms:created>
  <dcterms:modified xsi:type="dcterms:W3CDTF">2017-11-07T02:50:00Z</dcterms:modified>
</cp:coreProperties>
</file>