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1742F" w:rsidRDefault="00E66EDB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A1742F" w:rsidRDefault="00E66EDB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 по</w:t>
                                  </w:r>
                                </w:p>
                                <w:p w:rsidR="00A1742F" w:rsidRDefault="00E66EDB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регламенту, депутатской этике </w:t>
                                  </w:r>
                                </w:p>
                                <w:p w:rsidR="00A1742F" w:rsidRDefault="00E66EDB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организации работы </w:t>
                                  </w:r>
                                </w:p>
                                <w:p w:rsidR="00AF13C7" w:rsidRDefault="00E66EDB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1742F" w:rsidRDefault="00E66EDB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A1742F" w:rsidRDefault="00E66EDB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 по</w:t>
                            </w:r>
                          </w:p>
                          <w:p w:rsidR="00A1742F" w:rsidRDefault="00E66EDB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регламенту, депутатской этике </w:t>
                            </w:r>
                          </w:p>
                          <w:p w:rsidR="00A1742F" w:rsidRDefault="00E66EDB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организации работы </w:t>
                            </w:r>
                          </w:p>
                          <w:p w:rsidR="00AF13C7" w:rsidRDefault="00E66EDB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CE2919">
        <w:rPr>
          <w:b/>
        </w:rPr>
        <w:t>Я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075A33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DB204A" w:rsidRDefault="00DB204A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</w:t>
      </w:r>
      <w:r w:rsidR="007B41BA">
        <w:rPr>
          <w:szCs w:val="28"/>
        </w:rPr>
        <w:t>, № 32, стр. 12</w:t>
      </w:r>
      <w:r w:rsidR="00BF3E4B">
        <w:rPr>
          <w:szCs w:val="28"/>
        </w:rPr>
        <w:t>, № 36, стр. 20</w:t>
      </w:r>
      <w:r w:rsidR="002E10AB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CE2919">
        <w:rPr>
          <w:szCs w:val="28"/>
        </w:rPr>
        <w:t>е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CE2919">
        <w:rPr>
          <w:szCs w:val="28"/>
        </w:rPr>
        <w:t>е</w:t>
      </w:r>
      <w:r w:rsidR="000C0292">
        <w:rPr>
          <w:szCs w:val="28"/>
        </w:rPr>
        <w:t>:</w:t>
      </w:r>
      <w:proofErr w:type="gramEnd"/>
    </w:p>
    <w:p w:rsidR="001040FE" w:rsidRDefault="002837DB" w:rsidP="00D718BF">
      <w:pPr>
        <w:ind w:firstLine="709"/>
        <w:jc w:val="both"/>
        <w:rPr>
          <w:szCs w:val="28"/>
        </w:rPr>
      </w:pPr>
      <w:r>
        <w:rPr>
          <w:szCs w:val="28"/>
        </w:rPr>
        <w:t>дополнить статьей 8</w:t>
      </w:r>
      <w:r>
        <w:rPr>
          <w:szCs w:val="28"/>
          <w:vertAlign w:val="superscript"/>
        </w:rPr>
        <w:t>1</w:t>
      </w:r>
      <w:r w:rsidR="008E1927">
        <w:rPr>
          <w:szCs w:val="28"/>
        </w:rPr>
        <w:t xml:space="preserve"> следующего содержания:</w:t>
      </w:r>
    </w:p>
    <w:p w:rsidR="00771D62" w:rsidRDefault="008E1927" w:rsidP="00CE2919">
      <w:pPr>
        <w:ind w:firstLine="709"/>
        <w:rPr>
          <w:szCs w:val="28"/>
        </w:rPr>
      </w:pPr>
      <w:r>
        <w:rPr>
          <w:szCs w:val="28"/>
        </w:rPr>
        <w:t>"</w:t>
      </w:r>
      <w:r w:rsidR="00CE2919">
        <w:rPr>
          <w:szCs w:val="28"/>
        </w:rPr>
        <w:t xml:space="preserve">СТАТЬЯ </w:t>
      </w:r>
      <w:r>
        <w:rPr>
          <w:szCs w:val="28"/>
        </w:rPr>
        <w:t>8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="00A562A1">
        <w:rPr>
          <w:szCs w:val="28"/>
        </w:rPr>
        <w:t xml:space="preserve"> </w:t>
      </w:r>
      <w:r w:rsidR="00771D62">
        <w:rPr>
          <w:szCs w:val="28"/>
        </w:rPr>
        <w:t>МЕРЫ ВОЗДЕЙСТВИЯ</w:t>
      </w:r>
      <w:r w:rsidR="00CE2919">
        <w:rPr>
          <w:szCs w:val="28"/>
        </w:rPr>
        <w:t xml:space="preserve"> </w:t>
      </w:r>
      <w:r>
        <w:rPr>
          <w:szCs w:val="28"/>
        </w:rPr>
        <w:t xml:space="preserve">ЗА НАРУШЕНИЕ </w:t>
      </w:r>
    </w:p>
    <w:p w:rsidR="00A562A1" w:rsidRDefault="00771D62" w:rsidP="00CE2919">
      <w:pPr>
        <w:ind w:firstLine="709"/>
        <w:rPr>
          <w:szCs w:val="28"/>
        </w:rPr>
      </w:pPr>
      <w:r>
        <w:rPr>
          <w:szCs w:val="28"/>
        </w:rPr>
        <w:t xml:space="preserve">                       ДЕПУТАТОМ ЗАКОНОДАТЕЛЬНОГО СОБРАНИЯ</w:t>
      </w:r>
    </w:p>
    <w:p w:rsidR="008E1927" w:rsidRPr="008E1927" w:rsidRDefault="00A562A1" w:rsidP="00CE2919">
      <w:pPr>
        <w:ind w:firstLine="709"/>
        <w:rPr>
          <w:szCs w:val="28"/>
        </w:rPr>
      </w:pPr>
      <w:r>
        <w:rPr>
          <w:szCs w:val="28"/>
        </w:rPr>
        <w:t xml:space="preserve">                       </w:t>
      </w:r>
      <w:r w:rsidR="008E1927">
        <w:rPr>
          <w:szCs w:val="28"/>
        </w:rPr>
        <w:t>ПРАВИЛ ДЕПУТАТСКОЙ</w:t>
      </w:r>
      <w:r w:rsidR="00CE2919">
        <w:rPr>
          <w:szCs w:val="28"/>
        </w:rPr>
        <w:t xml:space="preserve"> </w:t>
      </w:r>
      <w:r w:rsidR="008E1927">
        <w:rPr>
          <w:szCs w:val="28"/>
        </w:rPr>
        <w:t>ЭТИКИ</w:t>
      </w:r>
    </w:p>
    <w:p w:rsidR="00BF3E4B" w:rsidRDefault="00BF3E4B" w:rsidP="00D718BF">
      <w:pPr>
        <w:ind w:firstLine="709"/>
        <w:jc w:val="both"/>
        <w:rPr>
          <w:szCs w:val="28"/>
        </w:rPr>
      </w:pPr>
    </w:p>
    <w:p w:rsidR="00655531" w:rsidRPr="00655531" w:rsidRDefault="00655531" w:rsidP="00655531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655531">
        <w:rPr>
          <w:szCs w:val="28"/>
        </w:rPr>
        <w:t>Рассмотрение вопросов о нарушении Правил</w:t>
      </w:r>
      <w:r>
        <w:rPr>
          <w:szCs w:val="28"/>
        </w:rPr>
        <w:t xml:space="preserve"> депутатской этики</w:t>
      </w:r>
      <w:r w:rsidRPr="00655531">
        <w:rPr>
          <w:szCs w:val="28"/>
        </w:rPr>
        <w:t xml:space="preserve"> осуществляется комитетом Законодательного Собрания по регламенту, депутатской этике и организации работы Законодательного Собрания</w:t>
      </w:r>
      <w:r w:rsidR="00F87565">
        <w:rPr>
          <w:szCs w:val="28"/>
        </w:rPr>
        <w:t xml:space="preserve"> </w:t>
      </w:r>
      <w:r w:rsidR="00F87565" w:rsidRPr="00655531">
        <w:rPr>
          <w:szCs w:val="28"/>
        </w:rPr>
        <w:t>в порядке, установленном Регламентом Законодательного Собрания</w:t>
      </w:r>
      <w:r w:rsidRPr="00655531">
        <w:rPr>
          <w:szCs w:val="28"/>
        </w:rPr>
        <w:t>.</w:t>
      </w:r>
    </w:p>
    <w:p w:rsidR="00F544DE" w:rsidRDefault="00F87565" w:rsidP="00FD12E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655531" w:rsidRPr="00655531">
        <w:rPr>
          <w:szCs w:val="28"/>
        </w:rPr>
        <w:t xml:space="preserve">.По результатам рассмотрения вопроса о нарушении </w:t>
      </w:r>
      <w:r w:rsidR="001C4BE8">
        <w:rPr>
          <w:szCs w:val="28"/>
        </w:rPr>
        <w:t xml:space="preserve">депутатом Законодательного Собрания </w:t>
      </w:r>
      <w:r w:rsidR="00655531" w:rsidRPr="00655531">
        <w:rPr>
          <w:szCs w:val="28"/>
        </w:rPr>
        <w:t xml:space="preserve">Правил </w:t>
      </w:r>
      <w:r>
        <w:rPr>
          <w:szCs w:val="28"/>
        </w:rPr>
        <w:t xml:space="preserve">депутатской этики </w:t>
      </w:r>
      <w:r w:rsidR="00655531" w:rsidRPr="00655531">
        <w:rPr>
          <w:szCs w:val="28"/>
        </w:rPr>
        <w:t>комитет Законодательного Собрания по регламенту, депутатской этике и организации работы Законодательного Собрания вправе рекомендовать Законодательному Собранию</w:t>
      </w:r>
      <w:r w:rsidR="001C4BE8">
        <w:rPr>
          <w:szCs w:val="28"/>
        </w:rPr>
        <w:t xml:space="preserve">: </w:t>
      </w:r>
    </w:p>
    <w:p w:rsidR="00FD12EF" w:rsidRDefault="00FD12EF" w:rsidP="00FD12EF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55531">
        <w:rPr>
          <w:szCs w:val="28"/>
        </w:rPr>
        <w:t>указа</w:t>
      </w:r>
      <w:r>
        <w:rPr>
          <w:szCs w:val="28"/>
        </w:rPr>
        <w:t>ть</w:t>
      </w:r>
      <w:r w:rsidRPr="00655531">
        <w:rPr>
          <w:szCs w:val="28"/>
        </w:rPr>
        <w:t xml:space="preserve"> депутату </w:t>
      </w:r>
      <w:r>
        <w:rPr>
          <w:szCs w:val="28"/>
        </w:rPr>
        <w:t>Законодательного Собрания</w:t>
      </w:r>
      <w:r w:rsidRPr="00655531">
        <w:rPr>
          <w:szCs w:val="28"/>
        </w:rPr>
        <w:t xml:space="preserve"> на недопустимость нарушения </w:t>
      </w:r>
      <w:r>
        <w:rPr>
          <w:szCs w:val="28"/>
        </w:rPr>
        <w:t>П</w:t>
      </w:r>
      <w:r w:rsidRPr="00655531">
        <w:rPr>
          <w:szCs w:val="28"/>
        </w:rPr>
        <w:t>равил депутатской этики;</w:t>
      </w:r>
    </w:p>
    <w:p w:rsidR="00FD12EF" w:rsidRDefault="00FD12EF" w:rsidP="00FD12EF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55531">
        <w:rPr>
          <w:szCs w:val="28"/>
        </w:rPr>
        <w:t>предлож</w:t>
      </w:r>
      <w:r>
        <w:rPr>
          <w:szCs w:val="28"/>
        </w:rPr>
        <w:t>ить</w:t>
      </w:r>
      <w:r w:rsidRPr="00655531">
        <w:rPr>
          <w:szCs w:val="28"/>
        </w:rPr>
        <w:t xml:space="preserve"> депутату </w:t>
      </w:r>
      <w:r>
        <w:rPr>
          <w:szCs w:val="28"/>
        </w:rPr>
        <w:t>Законодательного Собрания</w:t>
      </w:r>
      <w:r w:rsidRPr="00655531">
        <w:rPr>
          <w:szCs w:val="28"/>
        </w:rPr>
        <w:t xml:space="preserve"> принести публичные извинения за нарушение </w:t>
      </w:r>
      <w:r>
        <w:rPr>
          <w:szCs w:val="28"/>
        </w:rPr>
        <w:t>П</w:t>
      </w:r>
      <w:r w:rsidRPr="00655531">
        <w:rPr>
          <w:szCs w:val="28"/>
        </w:rPr>
        <w:t>равил депутатской этики;</w:t>
      </w:r>
    </w:p>
    <w:p w:rsidR="00FD12EF" w:rsidRDefault="00FD12EF" w:rsidP="00FD12EF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6F7DA1">
        <w:rPr>
          <w:szCs w:val="28"/>
        </w:rPr>
        <w:t xml:space="preserve">выразить депутату Законодательного Собрания </w:t>
      </w:r>
      <w:r>
        <w:rPr>
          <w:szCs w:val="28"/>
        </w:rPr>
        <w:t>порицание</w:t>
      </w:r>
      <w:r w:rsidR="006F7DA1">
        <w:rPr>
          <w:szCs w:val="28"/>
        </w:rPr>
        <w:t xml:space="preserve"> за нарушение Правил депутатской этики</w:t>
      </w:r>
      <w:r>
        <w:rPr>
          <w:szCs w:val="28"/>
        </w:rPr>
        <w:t>.</w:t>
      </w:r>
    </w:p>
    <w:p w:rsidR="00BF3E4B" w:rsidRDefault="006F7DA1" w:rsidP="00D718BF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F544DE">
        <w:rPr>
          <w:szCs w:val="28"/>
        </w:rPr>
        <w:t>.</w:t>
      </w:r>
      <w:r w:rsidR="00F544DE" w:rsidRPr="00F544DE">
        <w:rPr>
          <w:szCs w:val="28"/>
        </w:rPr>
        <w:t>Решени</w:t>
      </w:r>
      <w:r w:rsidR="00456556">
        <w:rPr>
          <w:szCs w:val="28"/>
        </w:rPr>
        <w:t>е</w:t>
      </w:r>
      <w:r w:rsidR="00F544DE" w:rsidRPr="00F544DE">
        <w:rPr>
          <w:szCs w:val="28"/>
        </w:rPr>
        <w:t xml:space="preserve"> о применении мер </w:t>
      </w:r>
      <w:r>
        <w:rPr>
          <w:szCs w:val="28"/>
        </w:rPr>
        <w:t>воздействия</w:t>
      </w:r>
      <w:r w:rsidR="00F544DE" w:rsidRPr="00F544DE">
        <w:rPr>
          <w:szCs w:val="28"/>
        </w:rPr>
        <w:t xml:space="preserve">, указанных в части </w:t>
      </w:r>
      <w:r w:rsidR="00F87565">
        <w:rPr>
          <w:szCs w:val="28"/>
        </w:rPr>
        <w:t>2</w:t>
      </w:r>
      <w:r w:rsidR="00F544DE" w:rsidRPr="00F544DE">
        <w:rPr>
          <w:szCs w:val="28"/>
        </w:rPr>
        <w:t xml:space="preserve"> настоящей статьи, принима</w:t>
      </w:r>
      <w:r w:rsidR="00456556">
        <w:rPr>
          <w:szCs w:val="28"/>
        </w:rPr>
        <w:t>е</w:t>
      </w:r>
      <w:r w:rsidR="00F544DE" w:rsidRPr="00F544DE">
        <w:rPr>
          <w:szCs w:val="28"/>
        </w:rPr>
        <w:t xml:space="preserve">тся </w:t>
      </w:r>
      <w:r w:rsidR="00B06565">
        <w:rPr>
          <w:szCs w:val="28"/>
        </w:rPr>
        <w:t>большинством голосов от числа избранных депутатов Законодательного Собрания</w:t>
      </w:r>
      <w:proofErr w:type="gramStart"/>
      <w:r w:rsidR="00B06565">
        <w:rPr>
          <w:szCs w:val="28"/>
        </w:rPr>
        <w:t xml:space="preserve">.". </w:t>
      </w:r>
      <w:proofErr w:type="gramEnd"/>
    </w:p>
    <w:p w:rsidR="00456556" w:rsidRDefault="00456556" w:rsidP="00D718BF">
      <w:pPr>
        <w:ind w:firstLine="709"/>
        <w:jc w:val="both"/>
        <w:rPr>
          <w:szCs w:val="28"/>
        </w:rPr>
      </w:pPr>
    </w:p>
    <w:p w:rsidR="00456556" w:rsidRDefault="00456556" w:rsidP="00D718BF">
      <w:pPr>
        <w:ind w:firstLine="709"/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10" w:rsidRPr="00AE7F10" w:rsidRDefault="00AE7F10" w:rsidP="00AE7F10">
      <w:pPr>
        <w:jc w:val="both"/>
        <w:rPr>
          <w:szCs w:val="28"/>
        </w:rPr>
      </w:pPr>
      <w:r w:rsidRPr="00AE7F10">
        <w:rPr>
          <w:szCs w:val="28"/>
        </w:rPr>
        <w:t xml:space="preserve">Временно </w:t>
      </w:r>
      <w:proofErr w:type="gramStart"/>
      <w:r w:rsidRPr="00AE7F10">
        <w:rPr>
          <w:szCs w:val="28"/>
        </w:rPr>
        <w:t>исполняющий</w:t>
      </w:r>
      <w:proofErr w:type="gramEnd"/>
      <w:r w:rsidRPr="00AE7F10">
        <w:rPr>
          <w:szCs w:val="28"/>
        </w:rPr>
        <w:t xml:space="preserve"> обязанности</w:t>
      </w:r>
    </w:p>
    <w:p w:rsidR="00BE5A6C" w:rsidRPr="00041A5C" w:rsidRDefault="00AE7F10" w:rsidP="00AE7F10">
      <w:pPr>
        <w:jc w:val="both"/>
        <w:rPr>
          <w:szCs w:val="28"/>
        </w:rPr>
      </w:pPr>
      <w:r w:rsidRPr="00AE7F10">
        <w:rPr>
          <w:szCs w:val="28"/>
        </w:rPr>
        <w:t>Губернатора края</w:t>
      </w:r>
      <w:r>
        <w:rPr>
          <w:szCs w:val="28"/>
        </w:rPr>
        <w:t xml:space="preserve">                                                                           </w:t>
      </w:r>
      <w:r w:rsidRPr="00AE7F10">
        <w:rPr>
          <w:szCs w:val="28"/>
        </w:rPr>
        <w:t>А.В.</w:t>
      </w:r>
      <w:r w:rsidR="00284172">
        <w:rPr>
          <w:szCs w:val="28"/>
        </w:rPr>
        <w:t xml:space="preserve"> </w:t>
      </w:r>
      <w:bookmarkStart w:id="0" w:name="_GoBack"/>
      <w:bookmarkEnd w:id="0"/>
      <w:r w:rsidRPr="00AE7F10">
        <w:rPr>
          <w:szCs w:val="28"/>
        </w:rPr>
        <w:t>Тарасенко</w:t>
      </w:r>
    </w:p>
    <w:sectPr w:rsidR="00BE5A6C" w:rsidRPr="00041A5C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727" w:rsidRDefault="00047727" w:rsidP="005700DA">
      <w:r>
        <w:separator/>
      </w:r>
    </w:p>
  </w:endnote>
  <w:endnote w:type="continuationSeparator" w:id="0">
    <w:p w:rsidR="00047727" w:rsidRDefault="00047727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727" w:rsidRDefault="00047727" w:rsidP="005700DA">
      <w:r>
        <w:separator/>
      </w:r>
    </w:p>
  </w:footnote>
  <w:footnote w:type="continuationSeparator" w:id="0">
    <w:p w:rsidR="00047727" w:rsidRDefault="00047727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2841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107"/>
    <w:rsid w:val="00030499"/>
    <w:rsid w:val="000444AA"/>
    <w:rsid w:val="00047727"/>
    <w:rsid w:val="00050366"/>
    <w:rsid w:val="00051558"/>
    <w:rsid w:val="00053524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689A"/>
    <w:rsid w:val="000E174B"/>
    <w:rsid w:val="001040FE"/>
    <w:rsid w:val="0011117D"/>
    <w:rsid w:val="00124E52"/>
    <w:rsid w:val="00142072"/>
    <w:rsid w:val="00155781"/>
    <w:rsid w:val="00172950"/>
    <w:rsid w:val="00196090"/>
    <w:rsid w:val="001A32B6"/>
    <w:rsid w:val="001A576B"/>
    <w:rsid w:val="001B1C12"/>
    <w:rsid w:val="001B5EA3"/>
    <w:rsid w:val="001C4BE8"/>
    <w:rsid w:val="001D13F5"/>
    <w:rsid w:val="001D2C40"/>
    <w:rsid w:val="001D5BA4"/>
    <w:rsid w:val="001E52E9"/>
    <w:rsid w:val="00204E90"/>
    <w:rsid w:val="0022343A"/>
    <w:rsid w:val="00252662"/>
    <w:rsid w:val="00264DA4"/>
    <w:rsid w:val="00270D2E"/>
    <w:rsid w:val="002837DB"/>
    <w:rsid w:val="00284172"/>
    <w:rsid w:val="002871B3"/>
    <w:rsid w:val="00290C3E"/>
    <w:rsid w:val="00295918"/>
    <w:rsid w:val="002A344C"/>
    <w:rsid w:val="002B66A1"/>
    <w:rsid w:val="002C6065"/>
    <w:rsid w:val="002D222D"/>
    <w:rsid w:val="002D3FE1"/>
    <w:rsid w:val="002E10AB"/>
    <w:rsid w:val="003360D8"/>
    <w:rsid w:val="00352B33"/>
    <w:rsid w:val="003561CF"/>
    <w:rsid w:val="003705B8"/>
    <w:rsid w:val="00370683"/>
    <w:rsid w:val="0038071A"/>
    <w:rsid w:val="0038467C"/>
    <w:rsid w:val="0038522B"/>
    <w:rsid w:val="00387ADD"/>
    <w:rsid w:val="0039411F"/>
    <w:rsid w:val="003B2EA9"/>
    <w:rsid w:val="003D0FFD"/>
    <w:rsid w:val="003E3623"/>
    <w:rsid w:val="00407EE3"/>
    <w:rsid w:val="004155F7"/>
    <w:rsid w:val="004237EC"/>
    <w:rsid w:val="00436299"/>
    <w:rsid w:val="00437602"/>
    <w:rsid w:val="00437C62"/>
    <w:rsid w:val="004557A1"/>
    <w:rsid w:val="00456556"/>
    <w:rsid w:val="00487186"/>
    <w:rsid w:val="004908F8"/>
    <w:rsid w:val="00495F52"/>
    <w:rsid w:val="004A7CD4"/>
    <w:rsid w:val="004B010F"/>
    <w:rsid w:val="004B14A0"/>
    <w:rsid w:val="004C6C1A"/>
    <w:rsid w:val="004E4576"/>
    <w:rsid w:val="004F23F8"/>
    <w:rsid w:val="004F48EE"/>
    <w:rsid w:val="00503464"/>
    <w:rsid w:val="005056E3"/>
    <w:rsid w:val="005331E3"/>
    <w:rsid w:val="0054021F"/>
    <w:rsid w:val="005446C3"/>
    <w:rsid w:val="005479FE"/>
    <w:rsid w:val="00552D37"/>
    <w:rsid w:val="00553F77"/>
    <w:rsid w:val="005733D2"/>
    <w:rsid w:val="0057690A"/>
    <w:rsid w:val="0059661B"/>
    <w:rsid w:val="005B460F"/>
    <w:rsid w:val="005B50D3"/>
    <w:rsid w:val="005E228F"/>
    <w:rsid w:val="005F07B8"/>
    <w:rsid w:val="005F55B8"/>
    <w:rsid w:val="005F6C3B"/>
    <w:rsid w:val="00614943"/>
    <w:rsid w:val="00631483"/>
    <w:rsid w:val="0063764C"/>
    <w:rsid w:val="00637CAD"/>
    <w:rsid w:val="006404FC"/>
    <w:rsid w:val="00655531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6F7DA1"/>
    <w:rsid w:val="0070179D"/>
    <w:rsid w:val="00711169"/>
    <w:rsid w:val="007258A2"/>
    <w:rsid w:val="0074367D"/>
    <w:rsid w:val="00751949"/>
    <w:rsid w:val="0076115C"/>
    <w:rsid w:val="00761991"/>
    <w:rsid w:val="00771D62"/>
    <w:rsid w:val="00794174"/>
    <w:rsid w:val="007A54BE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349AB"/>
    <w:rsid w:val="008467BC"/>
    <w:rsid w:val="00851B8C"/>
    <w:rsid w:val="00857FC6"/>
    <w:rsid w:val="00864862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E1927"/>
    <w:rsid w:val="008F5A70"/>
    <w:rsid w:val="009060FC"/>
    <w:rsid w:val="00912088"/>
    <w:rsid w:val="00913C83"/>
    <w:rsid w:val="00917D26"/>
    <w:rsid w:val="0093226C"/>
    <w:rsid w:val="00953375"/>
    <w:rsid w:val="00955296"/>
    <w:rsid w:val="0096228B"/>
    <w:rsid w:val="0096454A"/>
    <w:rsid w:val="00966805"/>
    <w:rsid w:val="009727F4"/>
    <w:rsid w:val="00982C67"/>
    <w:rsid w:val="009843B0"/>
    <w:rsid w:val="009A25BA"/>
    <w:rsid w:val="009A5FD5"/>
    <w:rsid w:val="009A7612"/>
    <w:rsid w:val="009B14FC"/>
    <w:rsid w:val="009C731C"/>
    <w:rsid w:val="009C7B17"/>
    <w:rsid w:val="009D2657"/>
    <w:rsid w:val="009F12EB"/>
    <w:rsid w:val="00A0038C"/>
    <w:rsid w:val="00A041CB"/>
    <w:rsid w:val="00A05402"/>
    <w:rsid w:val="00A12C64"/>
    <w:rsid w:val="00A12F5F"/>
    <w:rsid w:val="00A1536A"/>
    <w:rsid w:val="00A1742F"/>
    <w:rsid w:val="00A23221"/>
    <w:rsid w:val="00A362D4"/>
    <w:rsid w:val="00A37FAC"/>
    <w:rsid w:val="00A55E68"/>
    <w:rsid w:val="00A562A1"/>
    <w:rsid w:val="00A605D0"/>
    <w:rsid w:val="00A713D9"/>
    <w:rsid w:val="00A87C86"/>
    <w:rsid w:val="00AA09EE"/>
    <w:rsid w:val="00AB1CF0"/>
    <w:rsid w:val="00AC3C0B"/>
    <w:rsid w:val="00AC7570"/>
    <w:rsid w:val="00AD0C0E"/>
    <w:rsid w:val="00AE538A"/>
    <w:rsid w:val="00AE5CF0"/>
    <w:rsid w:val="00AE7F10"/>
    <w:rsid w:val="00AF13C7"/>
    <w:rsid w:val="00B06565"/>
    <w:rsid w:val="00B13B74"/>
    <w:rsid w:val="00B244AD"/>
    <w:rsid w:val="00B27DF9"/>
    <w:rsid w:val="00B426EC"/>
    <w:rsid w:val="00B50B03"/>
    <w:rsid w:val="00B51D85"/>
    <w:rsid w:val="00B60E0D"/>
    <w:rsid w:val="00B63675"/>
    <w:rsid w:val="00B96564"/>
    <w:rsid w:val="00BA2F8A"/>
    <w:rsid w:val="00BB0BA4"/>
    <w:rsid w:val="00BB1C0F"/>
    <w:rsid w:val="00BC6CFE"/>
    <w:rsid w:val="00BE5A6C"/>
    <w:rsid w:val="00BF3893"/>
    <w:rsid w:val="00BF3E4B"/>
    <w:rsid w:val="00C026A1"/>
    <w:rsid w:val="00C079EA"/>
    <w:rsid w:val="00C07A07"/>
    <w:rsid w:val="00C20158"/>
    <w:rsid w:val="00C41DE5"/>
    <w:rsid w:val="00C52931"/>
    <w:rsid w:val="00C542B3"/>
    <w:rsid w:val="00C71751"/>
    <w:rsid w:val="00C87953"/>
    <w:rsid w:val="00C93454"/>
    <w:rsid w:val="00C93805"/>
    <w:rsid w:val="00CA651D"/>
    <w:rsid w:val="00CC1422"/>
    <w:rsid w:val="00CC3F50"/>
    <w:rsid w:val="00CC6C82"/>
    <w:rsid w:val="00CE2919"/>
    <w:rsid w:val="00CE4B92"/>
    <w:rsid w:val="00CE744F"/>
    <w:rsid w:val="00CF6A74"/>
    <w:rsid w:val="00D15B11"/>
    <w:rsid w:val="00D25BD0"/>
    <w:rsid w:val="00D31D46"/>
    <w:rsid w:val="00D53E98"/>
    <w:rsid w:val="00D718BF"/>
    <w:rsid w:val="00D76E1E"/>
    <w:rsid w:val="00D77DF2"/>
    <w:rsid w:val="00D907C2"/>
    <w:rsid w:val="00D93DCC"/>
    <w:rsid w:val="00D93E29"/>
    <w:rsid w:val="00DA2E37"/>
    <w:rsid w:val="00DB204A"/>
    <w:rsid w:val="00DB6320"/>
    <w:rsid w:val="00DB66CB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2057E"/>
    <w:rsid w:val="00E30D9F"/>
    <w:rsid w:val="00E47759"/>
    <w:rsid w:val="00E66EDB"/>
    <w:rsid w:val="00E90725"/>
    <w:rsid w:val="00EA6520"/>
    <w:rsid w:val="00EB6EDD"/>
    <w:rsid w:val="00EC4CB3"/>
    <w:rsid w:val="00EC532A"/>
    <w:rsid w:val="00EC6485"/>
    <w:rsid w:val="00EC6956"/>
    <w:rsid w:val="00ED2AB9"/>
    <w:rsid w:val="00EE1932"/>
    <w:rsid w:val="00EE7763"/>
    <w:rsid w:val="00EF7D31"/>
    <w:rsid w:val="00EF7D73"/>
    <w:rsid w:val="00F10DC7"/>
    <w:rsid w:val="00F272F2"/>
    <w:rsid w:val="00F273B0"/>
    <w:rsid w:val="00F45BA0"/>
    <w:rsid w:val="00F50265"/>
    <w:rsid w:val="00F544DE"/>
    <w:rsid w:val="00F63797"/>
    <w:rsid w:val="00F6580E"/>
    <w:rsid w:val="00F87565"/>
    <w:rsid w:val="00F95D17"/>
    <w:rsid w:val="00F970D7"/>
    <w:rsid w:val="00F97AD9"/>
    <w:rsid w:val="00FA423C"/>
    <w:rsid w:val="00FB36E3"/>
    <w:rsid w:val="00FB3AF0"/>
    <w:rsid w:val="00FC4613"/>
    <w:rsid w:val="00FC5F74"/>
    <w:rsid w:val="00FD12EF"/>
    <w:rsid w:val="00FD1C04"/>
    <w:rsid w:val="00FD216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2D214-0BF7-4F9F-ACFB-B7B5CD8C6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12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7</cp:revision>
  <cp:lastPrinted>2017-11-07T04:46:00Z</cp:lastPrinted>
  <dcterms:created xsi:type="dcterms:W3CDTF">2017-11-07T04:02:00Z</dcterms:created>
  <dcterms:modified xsi:type="dcterms:W3CDTF">2017-11-07T04:46:00Z</dcterms:modified>
</cp:coreProperties>
</file>