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388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19DA" w:rsidRPr="004579C8" w:rsidRDefault="004E19DA" w:rsidP="004E19DA">
      <w:pPr>
        <w:jc w:val="center"/>
        <w:rPr>
          <w:b/>
          <w:szCs w:val="28"/>
          <w:lang w:eastAsia="ar-SA"/>
        </w:rPr>
      </w:pPr>
      <w:r w:rsidRPr="004579C8">
        <w:rPr>
          <w:b/>
          <w:szCs w:val="28"/>
          <w:lang w:eastAsia="ar-SA"/>
        </w:rPr>
        <w:t>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4E19DA" w:rsidRPr="004579C8" w:rsidRDefault="004E19DA" w:rsidP="004E19DA">
      <w:pPr>
        <w:suppressAutoHyphens/>
        <w:jc w:val="center"/>
        <w:rPr>
          <w:szCs w:val="28"/>
          <w:lang w:eastAsia="ar-SA"/>
        </w:rPr>
      </w:pPr>
    </w:p>
    <w:p w:rsidR="004E19DA" w:rsidRDefault="004E19DA" w:rsidP="004E19DA">
      <w:pPr>
        <w:suppressAutoHyphens/>
        <w:jc w:val="both"/>
        <w:rPr>
          <w:szCs w:val="28"/>
          <w:lang w:eastAsia="ar-SA"/>
        </w:rPr>
      </w:pPr>
      <w:r w:rsidRPr="004579C8">
        <w:rPr>
          <w:szCs w:val="28"/>
          <w:lang w:eastAsia="ar-SA"/>
        </w:rPr>
        <w:tab/>
        <w:t>Принят Законодательным Собранием Приморского края</w:t>
      </w:r>
      <w:r>
        <w:rPr>
          <w:szCs w:val="28"/>
          <w:lang w:eastAsia="ar-SA"/>
        </w:rPr>
        <w:t xml:space="preserve"> 25 октября 2017 года</w:t>
      </w:r>
    </w:p>
    <w:p w:rsidR="004E19DA" w:rsidRPr="004579C8" w:rsidRDefault="004E19DA" w:rsidP="004E19DA">
      <w:pPr>
        <w:suppressAutoHyphens/>
        <w:ind w:firstLine="708"/>
        <w:jc w:val="both"/>
        <w:rPr>
          <w:szCs w:val="28"/>
          <w:lang w:eastAsia="ar-SA"/>
        </w:rPr>
      </w:pPr>
    </w:p>
    <w:p w:rsidR="004E19DA" w:rsidRPr="004579C8" w:rsidRDefault="004E19DA" w:rsidP="004E19DA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4579C8">
        <w:rPr>
          <w:szCs w:val="28"/>
          <w:lang w:eastAsia="ar-SA"/>
        </w:rPr>
        <w:t>СТАТЬЯ 1</w:t>
      </w:r>
      <w:r w:rsidRPr="004579C8">
        <w:rPr>
          <w:sz w:val="24"/>
          <w:szCs w:val="24"/>
          <w:lang w:eastAsia="ar-SA"/>
        </w:rPr>
        <w:t>.</w:t>
      </w:r>
    </w:p>
    <w:p w:rsidR="004E19DA" w:rsidRPr="004579C8" w:rsidRDefault="004E19DA" w:rsidP="004E19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79C8">
        <w:rPr>
          <w:szCs w:val="28"/>
        </w:rPr>
        <w:t>Внести в приложение 2 к Закону Приморского края от 9 августа</w:t>
      </w:r>
      <w:r w:rsidRPr="004579C8">
        <w:rPr>
          <w:szCs w:val="28"/>
        </w:rPr>
        <w:br/>
        <w:t>2007 года № 114-КЗ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№ 31, стр. 2; 2012, № 27, стр. 81; 2015, № 120,</w:t>
      </w:r>
      <w:r w:rsidRPr="004579C8">
        <w:rPr>
          <w:szCs w:val="28"/>
        </w:rPr>
        <w:br/>
        <w:t>стр. 33, № 135, стр. 36; 2016, № 12, стр. 205; 2017, № 20, стр. 23) следующие изменения:</w:t>
      </w:r>
    </w:p>
    <w:p w:rsidR="004E19DA" w:rsidRPr="004579C8" w:rsidRDefault="004E19DA" w:rsidP="004E19DA">
      <w:pPr>
        <w:suppressAutoHyphens/>
        <w:autoSpaceDE w:val="0"/>
        <w:ind w:firstLine="708"/>
        <w:jc w:val="both"/>
        <w:rPr>
          <w:bCs/>
          <w:szCs w:val="28"/>
        </w:rPr>
      </w:pPr>
      <w:r w:rsidRPr="004579C8">
        <w:rPr>
          <w:bCs/>
          <w:szCs w:val="28"/>
        </w:rPr>
        <w:t>пункты 4, 5 раздела "Имущество,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населения" изложить в следующей редакции: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992"/>
        <w:gridCol w:w="709"/>
        <w:gridCol w:w="992"/>
        <w:gridCol w:w="992"/>
        <w:gridCol w:w="1276"/>
        <w:gridCol w:w="1344"/>
      </w:tblGrid>
      <w:tr w:rsidR="004E19DA" w:rsidRPr="004579C8" w:rsidTr="00744DB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9</w:t>
            </w:r>
          </w:p>
        </w:tc>
      </w:tr>
      <w:tr w:rsidR="004E19DA" w:rsidRPr="004579C8" w:rsidTr="00744DBA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Авто-мобиль 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ГАЗ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3307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ционный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знак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 563 </w:t>
            </w:r>
          </w:p>
          <w:p w:rsidR="004E19DA" w:rsidRPr="004579C8" w:rsidRDefault="004E19DA" w:rsidP="00744DBA">
            <w:pPr>
              <w:suppressAutoHyphens/>
              <w:ind w:right="-7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4579C8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пгт Сибир-цево</w:t>
            </w:r>
          </w:p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1991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122,972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4E19DA" w:rsidRPr="004579C8" w:rsidRDefault="004E19DA" w:rsidP="00744DB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Черни-</w:t>
            </w:r>
          </w:p>
          <w:p w:rsidR="004E19DA" w:rsidRPr="004579C8" w:rsidRDefault="004E19DA" w:rsidP="00744DB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4E19DA" w:rsidRPr="004579C8" w:rsidTr="00744DBA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Авто-мобиль 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ГАЗ 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33073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ционный 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знак</w:t>
            </w:r>
          </w:p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 549 </w:t>
            </w:r>
          </w:p>
          <w:p w:rsidR="004E19DA" w:rsidRPr="004579C8" w:rsidRDefault="004E19DA" w:rsidP="00744DBA">
            <w:pPr>
              <w:suppressAutoHyphens/>
              <w:ind w:right="-7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4579C8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пгт Сибир-цево</w:t>
            </w:r>
          </w:p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hd w:val="clear" w:color="auto" w:fill="FFFFFF"/>
              <w:suppressAutoHyphens/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133,645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4E19DA" w:rsidRPr="004579C8" w:rsidRDefault="004E19DA" w:rsidP="00744DB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Черни-</w:t>
            </w:r>
          </w:p>
          <w:p w:rsidR="004E19DA" w:rsidRPr="004579C8" w:rsidRDefault="004E19DA" w:rsidP="00744DB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4E19DA" w:rsidRPr="004579C8" w:rsidRDefault="004E19DA" w:rsidP="00744DB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</w:tbl>
    <w:p w:rsidR="004E19DA" w:rsidRDefault="004E19DA" w:rsidP="004E19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E19DA" w:rsidRPr="004579C8" w:rsidRDefault="004E19DA" w:rsidP="004E19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79C8">
        <w:rPr>
          <w:szCs w:val="28"/>
        </w:rPr>
        <w:lastRenderedPageBreak/>
        <w:t>СТАТЬЯ 2.</w:t>
      </w:r>
    </w:p>
    <w:p w:rsidR="004E19DA" w:rsidRPr="004579C8" w:rsidRDefault="004E19DA" w:rsidP="004E19DA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r w:rsidRPr="004579C8">
        <w:rPr>
          <w:szCs w:val="28"/>
        </w:rPr>
        <w:t>Настоящий Закон вступает в силу по истечении 10 дней со дня</w:t>
      </w:r>
      <w:r w:rsidRPr="004579C8">
        <w:rPr>
          <w:szCs w:val="28"/>
        </w:rPr>
        <w:br/>
        <w:t>его официального опубликования.</w:t>
      </w:r>
    </w:p>
    <w:p w:rsidR="004E19DA" w:rsidRPr="004579C8" w:rsidRDefault="004E19DA" w:rsidP="004E19DA">
      <w:pPr>
        <w:autoSpaceDE w:val="0"/>
        <w:autoSpaceDN w:val="0"/>
        <w:adjustRightInd w:val="0"/>
        <w:ind w:right="-2"/>
        <w:jc w:val="both"/>
        <w:rPr>
          <w:szCs w:val="28"/>
        </w:rPr>
      </w:pPr>
    </w:p>
    <w:p w:rsidR="004E19DA" w:rsidRPr="004579C8" w:rsidRDefault="004E19DA" w:rsidP="004E19DA">
      <w:pPr>
        <w:autoSpaceDE w:val="0"/>
        <w:autoSpaceDN w:val="0"/>
        <w:adjustRightInd w:val="0"/>
        <w:jc w:val="both"/>
        <w:rPr>
          <w:szCs w:val="28"/>
        </w:rPr>
      </w:pPr>
    </w:p>
    <w:p w:rsidR="004E19DA" w:rsidRPr="004579C8" w:rsidRDefault="004E19DA" w:rsidP="004E19DA">
      <w:pPr>
        <w:autoSpaceDE w:val="0"/>
        <w:autoSpaceDN w:val="0"/>
        <w:adjustRightInd w:val="0"/>
        <w:jc w:val="both"/>
        <w:rPr>
          <w:szCs w:val="28"/>
        </w:rPr>
      </w:pPr>
    </w:p>
    <w:p w:rsidR="004E19DA" w:rsidRDefault="004E19DA" w:rsidP="004E19D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4E19DA" w:rsidRDefault="004E19DA" w:rsidP="004E19DA">
      <w:pPr>
        <w:autoSpaceDE w:val="0"/>
        <w:autoSpaceDN w:val="0"/>
        <w:adjustRightInd w:val="0"/>
        <w:jc w:val="both"/>
        <w:rPr>
          <w:szCs w:val="28"/>
        </w:rPr>
      </w:pPr>
      <w:r w:rsidRPr="004579C8">
        <w:rPr>
          <w:szCs w:val="28"/>
        </w:rPr>
        <w:t>Губернатор</w:t>
      </w:r>
      <w:r>
        <w:rPr>
          <w:szCs w:val="28"/>
        </w:rPr>
        <w:t xml:space="preserve">а </w:t>
      </w:r>
      <w:r w:rsidRPr="004579C8">
        <w:rPr>
          <w:szCs w:val="28"/>
        </w:rPr>
        <w:t xml:space="preserve">края                                                                 </w:t>
      </w:r>
      <w:r>
        <w:rPr>
          <w:szCs w:val="28"/>
        </w:rPr>
        <w:t xml:space="preserve">        </w:t>
      </w:r>
      <w:r w:rsidRPr="004579C8">
        <w:rPr>
          <w:szCs w:val="28"/>
        </w:rPr>
        <w:t xml:space="preserve">  </w:t>
      </w:r>
      <w:r>
        <w:rPr>
          <w:szCs w:val="28"/>
        </w:rPr>
        <w:t xml:space="preserve"> </w:t>
      </w:r>
      <w:r w:rsidRPr="004579C8">
        <w:rPr>
          <w:szCs w:val="28"/>
        </w:rPr>
        <w:t xml:space="preserve"> </w:t>
      </w:r>
      <w:r>
        <w:rPr>
          <w:szCs w:val="28"/>
        </w:rPr>
        <w:t>А.В. Тарасенко</w:t>
      </w:r>
    </w:p>
    <w:p w:rsidR="000B7922" w:rsidRDefault="000B7922" w:rsidP="004E19DA">
      <w:pPr>
        <w:autoSpaceDE w:val="0"/>
        <w:autoSpaceDN w:val="0"/>
        <w:adjustRightInd w:val="0"/>
        <w:jc w:val="both"/>
        <w:rPr>
          <w:szCs w:val="28"/>
        </w:rPr>
      </w:pPr>
    </w:p>
    <w:p w:rsidR="000B7922" w:rsidRDefault="000B7922" w:rsidP="000B7922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B7922" w:rsidRDefault="000B7922" w:rsidP="000B7922">
      <w:pPr>
        <w:rPr>
          <w:szCs w:val="28"/>
        </w:rPr>
      </w:pPr>
      <w:r>
        <w:rPr>
          <w:szCs w:val="28"/>
        </w:rPr>
        <w:t>7 ноября 2017 года</w:t>
      </w:r>
    </w:p>
    <w:p w:rsidR="000B7922" w:rsidRPr="004579C8" w:rsidRDefault="000B7922" w:rsidP="000B792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19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p w:rsidR="00BE0544" w:rsidRDefault="00BE0544"/>
    <w:sectPr w:rsidR="00BE0544" w:rsidSect="004E19D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46F" w:rsidRDefault="007B546F">
      <w:r>
        <w:separator/>
      </w:r>
    </w:p>
  </w:endnote>
  <w:endnote w:type="continuationSeparator" w:id="0">
    <w:p w:rsidR="007B546F" w:rsidRDefault="007B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46F" w:rsidRDefault="007B546F">
      <w:r>
        <w:separator/>
      </w:r>
    </w:p>
  </w:footnote>
  <w:footnote w:type="continuationSeparator" w:id="0">
    <w:p w:rsidR="007B546F" w:rsidRDefault="007B5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9DA" w:rsidRDefault="004E19DA" w:rsidP="004E19D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B792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9DA"/>
    <w:rsid w:val="0003291F"/>
    <w:rsid w:val="000B7922"/>
    <w:rsid w:val="00380EE1"/>
    <w:rsid w:val="003B26E7"/>
    <w:rsid w:val="0047435B"/>
    <w:rsid w:val="004E19DA"/>
    <w:rsid w:val="005A2827"/>
    <w:rsid w:val="00683D54"/>
    <w:rsid w:val="007B546F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E19D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2017-10-25T03:37:00Z</cp:lastPrinted>
  <dcterms:created xsi:type="dcterms:W3CDTF">2017-11-07T23:35:00Z</dcterms:created>
  <dcterms:modified xsi:type="dcterms:W3CDTF">2017-11-07T23:35:00Z</dcterms:modified>
</cp:coreProperties>
</file>