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85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17E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17E44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17E44" w:rsidRPr="00917E44">
              <w:rPr>
                <w:szCs w:val="28"/>
              </w:rPr>
              <w:t>575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17E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17E44" w:rsidRDefault="00917E44" w:rsidP="00917E44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br/>
              <w:t>Закон Приморского края "О здравоохранении в Приморском крае"</w:t>
            </w:r>
          </w:p>
          <w:p w:rsidR="000B3FB2" w:rsidRPr="00917E44" w:rsidRDefault="000B3FB2" w:rsidP="0094344A">
            <w:pPr>
              <w:ind w:left="-108"/>
              <w:jc w:val="both"/>
            </w:pPr>
          </w:p>
        </w:tc>
      </w:tr>
    </w:tbl>
    <w:p w:rsidR="00917E44" w:rsidRPr="009E27DC" w:rsidRDefault="00917E44" w:rsidP="00917E44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917E44" w:rsidRPr="009E27DC" w:rsidRDefault="00917E44" w:rsidP="00917E44">
      <w:pPr>
        <w:rPr>
          <w:szCs w:val="28"/>
        </w:rPr>
      </w:pPr>
    </w:p>
    <w:p w:rsidR="00917E44" w:rsidRPr="009E27DC" w:rsidRDefault="00917E44" w:rsidP="00917E44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917E44" w:rsidRPr="009E27DC" w:rsidRDefault="00917E44" w:rsidP="00917E44">
      <w:pPr>
        <w:rPr>
          <w:szCs w:val="28"/>
        </w:rPr>
      </w:pPr>
    </w:p>
    <w:p w:rsidR="00917E44" w:rsidRDefault="00917E44" w:rsidP="00917E44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здравоохранении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917E44" w:rsidRDefault="00917E44" w:rsidP="00917E44">
      <w:pPr>
        <w:jc w:val="both"/>
      </w:pPr>
    </w:p>
    <w:p w:rsidR="00917E44" w:rsidRDefault="00917E44" w:rsidP="00917E44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17E44" w:rsidRDefault="00917E44" w:rsidP="00917E44">
      <w:pPr>
        <w:jc w:val="both"/>
      </w:pPr>
    </w:p>
    <w:p w:rsidR="00917E44" w:rsidRDefault="00917E44" w:rsidP="00917E44">
      <w:pPr>
        <w:jc w:val="both"/>
      </w:pPr>
      <w:r>
        <w:tab/>
        <w:t>3.Настоящее постановление вступает в силу со дня его принятия.</w:t>
      </w:r>
    </w:p>
    <w:p w:rsidR="00917E44" w:rsidRDefault="00917E44" w:rsidP="00917E44">
      <w:pPr>
        <w:jc w:val="both"/>
      </w:pPr>
    </w:p>
    <w:p w:rsidR="00917E44" w:rsidRPr="009E27DC" w:rsidRDefault="00917E44" w:rsidP="00917E4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17E44" w:rsidRPr="009E27DC" w:rsidRDefault="00917E44" w:rsidP="00917E4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17E44" w:rsidRPr="009E27DC" w:rsidRDefault="00917E44" w:rsidP="00917E4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17E44" w:rsidRPr="009E27DC" w:rsidRDefault="00917E44" w:rsidP="00917E4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917E44" w:rsidRPr="009E27DC" w:rsidRDefault="00917E44" w:rsidP="00917E44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1E6" w:rsidRDefault="009421E6">
      <w:r>
        <w:separator/>
      </w:r>
    </w:p>
  </w:endnote>
  <w:endnote w:type="continuationSeparator" w:id="0">
    <w:p w:rsidR="009421E6" w:rsidRDefault="00942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1E6" w:rsidRDefault="009421E6">
      <w:r>
        <w:separator/>
      </w:r>
    </w:p>
  </w:footnote>
  <w:footnote w:type="continuationSeparator" w:id="0">
    <w:p w:rsidR="009421E6" w:rsidRDefault="009421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7E4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7E44"/>
    <w:rsid w:val="00922AED"/>
    <w:rsid w:val="00924B45"/>
    <w:rsid w:val="00931FD6"/>
    <w:rsid w:val="009372FF"/>
    <w:rsid w:val="009421E6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2017-10-25T04:55:00Z</dcterms:created>
  <dcterms:modified xsi:type="dcterms:W3CDTF">2017-10-25T04:55:00Z</dcterms:modified>
</cp:coreProperties>
</file>