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7" o:title=""/>
                </v:shape>
                <o:OLEObject Type="Embed" ProgID="Word.Picture.8" ShapeID="_x0000_i1025" DrawAspect="Content" ObjectID="_157045766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8C2D6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C2D68">
              <w:rPr>
                <w:szCs w:val="28"/>
              </w:rPr>
              <w:t>25.10.2017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8C2D68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8C2D68">
              <w:rPr>
                <w:szCs w:val="28"/>
              </w:rPr>
              <w:t>№ 569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8C2D68" w:rsidRDefault="008C2D68" w:rsidP="008C2D68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>
              <w:t>"</w:t>
            </w:r>
            <w:r w:rsidRPr="00FC325C">
              <w:t>Об установлении в Приморском крае коэффициента</w:t>
            </w:r>
            <w:r>
              <w:t>, отражающего региональные особенности рынка труда, на 2018</w:t>
            </w:r>
            <w:r w:rsidRPr="00FC325C">
              <w:t xml:space="preserve"> год</w:t>
            </w:r>
            <w:r>
              <w:t>"</w:t>
            </w:r>
          </w:p>
        </w:tc>
      </w:tr>
    </w:tbl>
    <w:p w:rsidR="008C2D68" w:rsidRDefault="008C2D68" w:rsidP="008C2D68"/>
    <w:p w:rsidR="008C2D68" w:rsidRDefault="008C2D68" w:rsidP="008C2D68">
      <w:pPr>
        <w:ind w:firstLine="709"/>
      </w:pPr>
      <w:r>
        <w:t>Законодательное Собрание Приморского края</w:t>
      </w:r>
    </w:p>
    <w:p w:rsidR="008C2D68" w:rsidRDefault="008C2D68" w:rsidP="008C2D68"/>
    <w:p w:rsidR="008C2D68" w:rsidRDefault="008C2D68" w:rsidP="008C2D68">
      <w:r>
        <w:t>ПОСТАНОВЛЯЕТ:</w:t>
      </w:r>
    </w:p>
    <w:p w:rsidR="008C2D68" w:rsidRDefault="008C2D68" w:rsidP="008C2D68">
      <w:pPr>
        <w:jc w:val="both"/>
      </w:pPr>
    </w:p>
    <w:p w:rsidR="008C2D68" w:rsidRDefault="008C2D68" w:rsidP="008C2D68">
      <w:pPr>
        <w:jc w:val="both"/>
      </w:pPr>
      <w:r>
        <w:tab/>
        <w:t>1.Принять Закон Приморского края "</w:t>
      </w:r>
      <w:r w:rsidRPr="00FC325C">
        <w:t>Об установлении в Приморском крае коэффициента</w:t>
      </w:r>
      <w:r>
        <w:t>, отражающего региональные особенности рынка труда, на 2018</w:t>
      </w:r>
      <w:r w:rsidRPr="00FC325C">
        <w:t xml:space="preserve"> год</w:t>
      </w:r>
      <w:r>
        <w:t>".</w:t>
      </w:r>
    </w:p>
    <w:p w:rsidR="008C2D68" w:rsidRDefault="008C2D68" w:rsidP="008C2D68">
      <w:pPr>
        <w:jc w:val="both"/>
      </w:pPr>
    </w:p>
    <w:p w:rsidR="008C2D68" w:rsidRDefault="008C2D68" w:rsidP="008C2D68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8C2D68" w:rsidRDefault="008C2D68" w:rsidP="008C2D68">
      <w:pPr>
        <w:pStyle w:val="a3"/>
        <w:tabs>
          <w:tab w:val="clear" w:pos="4153"/>
          <w:tab w:val="clear" w:pos="8306"/>
        </w:tabs>
        <w:jc w:val="both"/>
      </w:pPr>
    </w:p>
    <w:p w:rsidR="008C2D68" w:rsidRDefault="008C2D68" w:rsidP="008C2D68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8C2D68" w:rsidRDefault="008C2D68" w:rsidP="008C2D68">
      <w:pPr>
        <w:jc w:val="both"/>
      </w:pPr>
    </w:p>
    <w:p w:rsidR="008C2D68" w:rsidRDefault="008C2D68" w:rsidP="008C2D68">
      <w:pPr>
        <w:jc w:val="both"/>
      </w:pPr>
    </w:p>
    <w:p w:rsidR="008C2D68" w:rsidRDefault="008C2D68" w:rsidP="008C2D68">
      <w:pPr>
        <w:jc w:val="both"/>
      </w:pPr>
    </w:p>
    <w:p w:rsidR="008C2D68" w:rsidRDefault="008C2D68" w:rsidP="008C2D68">
      <w:pPr>
        <w:jc w:val="both"/>
      </w:pPr>
      <w:r>
        <w:t>Председатель</w:t>
      </w:r>
    </w:p>
    <w:p w:rsidR="008C2D68" w:rsidRDefault="008C2D68" w:rsidP="008C2D68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>
        <w:t xml:space="preserve">       </w:t>
      </w:r>
      <w:bookmarkStart w:id="0" w:name="_GoBack"/>
      <w:bookmarkEnd w:id="0"/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D68" w:rsidRDefault="008C2D68">
      <w:r>
        <w:separator/>
      </w:r>
    </w:p>
  </w:endnote>
  <w:endnote w:type="continuationSeparator" w:id="0">
    <w:p w:rsidR="008C2D68" w:rsidRDefault="008C2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D68" w:rsidRDefault="008C2D68">
      <w:r>
        <w:separator/>
      </w:r>
    </w:p>
  </w:footnote>
  <w:footnote w:type="continuationSeparator" w:id="0">
    <w:p w:rsidR="008C2D68" w:rsidRDefault="008C2D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D6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C2D68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3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2017-10-25T07:23:00Z</dcterms:created>
  <dcterms:modified xsi:type="dcterms:W3CDTF">2017-10-25T07:27:00Z</dcterms:modified>
</cp:coreProperties>
</file>