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7" o:title=""/>
                </v:shape>
                <o:OLEObject Type="Embed" ProgID="Word.Picture.8" ShapeID="_x0000_i1025" DrawAspect="Content" ObjectID="_157045742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2509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F25095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F25095">
              <w:rPr>
                <w:szCs w:val="28"/>
              </w:rPr>
              <w:t>№ 568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F25095" w:rsidRDefault="00F25095" w:rsidP="00F25095">
            <w:pPr>
              <w:ind w:left="-108"/>
              <w:jc w:val="both"/>
            </w:pPr>
            <w:r>
              <w:t>О проекте закона Приморского края "</w:t>
            </w:r>
            <w:r w:rsidRPr="00FC325C">
              <w:t xml:space="preserve">Об установлении в </w:t>
            </w:r>
            <w:proofErr w:type="spellStart"/>
            <w:proofErr w:type="gramStart"/>
            <w:r w:rsidRPr="00FC325C">
              <w:t>Примор</w:t>
            </w:r>
            <w:r>
              <w:t>-</w:t>
            </w:r>
            <w:r w:rsidRPr="00FC325C">
              <w:t>ском</w:t>
            </w:r>
            <w:proofErr w:type="spellEnd"/>
            <w:proofErr w:type="gramEnd"/>
            <w:r w:rsidRPr="00FC325C">
              <w:t xml:space="preserve"> крае коэффициента</w:t>
            </w:r>
            <w:r>
              <w:t xml:space="preserve">, </w:t>
            </w:r>
            <w:proofErr w:type="spellStart"/>
            <w:r>
              <w:t>отража</w:t>
            </w:r>
            <w:r>
              <w:t>-</w:t>
            </w:r>
            <w:r>
              <w:t>ющего</w:t>
            </w:r>
            <w:proofErr w:type="spellEnd"/>
            <w:r>
              <w:t xml:space="preserve"> региональные особенности рынка труда, на 2018</w:t>
            </w:r>
            <w:r w:rsidRPr="00FC325C">
              <w:t xml:space="preserve"> год</w:t>
            </w:r>
            <w:r>
              <w:t>"</w:t>
            </w:r>
          </w:p>
        </w:tc>
      </w:tr>
    </w:tbl>
    <w:p w:rsidR="00F25095" w:rsidRDefault="00F25095" w:rsidP="00F25095">
      <w:pPr>
        <w:pStyle w:val="a3"/>
        <w:tabs>
          <w:tab w:val="clear" w:pos="4153"/>
          <w:tab w:val="clear" w:pos="8306"/>
        </w:tabs>
        <w:ind w:firstLine="720"/>
      </w:pPr>
    </w:p>
    <w:p w:rsidR="00F25095" w:rsidRDefault="00F25095" w:rsidP="00F2509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25095" w:rsidRDefault="00F25095" w:rsidP="00F25095">
      <w:pPr>
        <w:pStyle w:val="a3"/>
        <w:tabs>
          <w:tab w:val="clear" w:pos="4153"/>
          <w:tab w:val="clear" w:pos="8306"/>
        </w:tabs>
      </w:pPr>
    </w:p>
    <w:p w:rsidR="00F25095" w:rsidRDefault="00F25095" w:rsidP="00F2509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25095" w:rsidRDefault="00F25095" w:rsidP="00F25095"/>
    <w:p w:rsidR="00F25095" w:rsidRDefault="00F25095" w:rsidP="00F25095">
      <w:pPr>
        <w:pStyle w:val="a3"/>
        <w:tabs>
          <w:tab w:val="clear" w:pos="4153"/>
          <w:tab w:val="clear" w:pos="8306"/>
        </w:tabs>
        <w:jc w:val="both"/>
      </w:pPr>
      <w:r>
        <w:tab/>
        <w:t>1.Принять проект закона Приморского края "</w:t>
      </w:r>
      <w:r w:rsidRPr="00FC325C">
        <w:t>Об установлении в Приморском крае коэффициента</w:t>
      </w:r>
      <w:r>
        <w:t>, отражающего региональные особенности рынка труда, на 2018</w:t>
      </w:r>
      <w:r w:rsidRPr="00FC325C">
        <w:t xml:space="preserve"> год</w:t>
      </w:r>
      <w:r>
        <w:t xml:space="preserve">" </w:t>
      </w:r>
      <w:r w:rsidRPr="001B4DBB">
        <w:t>в первом чтении</w:t>
      </w:r>
      <w:r>
        <w:t>.</w:t>
      </w:r>
    </w:p>
    <w:p w:rsidR="00F25095" w:rsidRDefault="00F25095" w:rsidP="00F25095">
      <w:pPr>
        <w:pStyle w:val="a3"/>
        <w:tabs>
          <w:tab w:val="clear" w:pos="4153"/>
          <w:tab w:val="clear" w:pos="8306"/>
        </w:tabs>
        <w:jc w:val="both"/>
      </w:pPr>
    </w:p>
    <w:p w:rsidR="00F25095" w:rsidRDefault="00F25095" w:rsidP="00F25095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25095" w:rsidRDefault="00F25095" w:rsidP="00F25095">
      <w:pPr>
        <w:pStyle w:val="a3"/>
        <w:tabs>
          <w:tab w:val="clear" w:pos="4153"/>
          <w:tab w:val="clear" w:pos="8306"/>
        </w:tabs>
        <w:jc w:val="both"/>
      </w:pPr>
    </w:p>
    <w:p w:rsidR="00F25095" w:rsidRDefault="00F25095" w:rsidP="00F2509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F25095" w:rsidRDefault="00F25095" w:rsidP="00F2509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25095" w:rsidRDefault="00F25095" w:rsidP="00F2509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25095" w:rsidRDefault="00F25095" w:rsidP="00F2509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25095" w:rsidRDefault="00F25095" w:rsidP="00F2509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25095" w:rsidRDefault="00F25095" w:rsidP="00F2509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t xml:space="preserve"> </w:t>
      </w:r>
      <w:bookmarkStart w:id="0" w:name="_GoBack"/>
      <w:bookmarkEnd w:id="0"/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095" w:rsidRDefault="00F25095">
      <w:r>
        <w:separator/>
      </w:r>
    </w:p>
  </w:endnote>
  <w:endnote w:type="continuationSeparator" w:id="0">
    <w:p w:rsidR="00F25095" w:rsidRDefault="00F25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095" w:rsidRDefault="00F25095">
      <w:r>
        <w:separator/>
      </w:r>
    </w:p>
  </w:footnote>
  <w:footnote w:type="continuationSeparator" w:id="0">
    <w:p w:rsidR="00F25095" w:rsidRDefault="00F250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09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25095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2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2017-10-25T07:21:00Z</dcterms:created>
  <dcterms:modified xsi:type="dcterms:W3CDTF">2017-10-25T07:23:00Z</dcterms:modified>
</cp:coreProperties>
</file>