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93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14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144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1448" w:rsidRPr="00E01448">
              <w:rPr>
                <w:szCs w:val="28"/>
              </w:rPr>
              <w:t>565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14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144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>"О внесении изменений</w:t>
            </w:r>
            <w:r>
              <w:t xml:space="preserve"> </w:t>
            </w:r>
            <w:r>
              <w:t>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ственной</w:t>
            </w:r>
            <w:proofErr w:type="spellEnd"/>
            <w:proofErr w:type="gramEnd"/>
            <w:r>
              <w:t xml:space="preserve"> социальной помощи в Приморском крае"</w:t>
            </w:r>
          </w:p>
          <w:p w:rsidR="000B3FB2" w:rsidRPr="00E01448" w:rsidRDefault="000B3FB2" w:rsidP="0094344A">
            <w:pPr>
              <w:ind w:left="-108"/>
              <w:jc w:val="both"/>
            </w:pPr>
          </w:p>
        </w:tc>
      </w:tr>
    </w:tbl>
    <w:p w:rsidR="00E01448" w:rsidRDefault="00E01448" w:rsidP="00E0144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01448" w:rsidRDefault="00E01448" w:rsidP="00E01448">
      <w:pPr>
        <w:pStyle w:val="a3"/>
        <w:tabs>
          <w:tab w:val="clear" w:pos="4153"/>
          <w:tab w:val="clear" w:pos="8306"/>
        </w:tabs>
      </w:pPr>
    </w:p>
    <w:p w:rsidR="00E01448" w:rsidRDefault="00E01448" w:rsidP="00E0144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01448" w:rsidRDefault="00E01448" w:rsidP="00E01448">
      <w:pPr>
        <w:pStyle w:val="a3"/>
        <w:tabs>
          <w:tab w:val="clear" w:pos="4153"/>
          <w:tab w:val="clear" w:pos="8306"/>
        </w:tabs>
      </w:pPr>
    </w:p>
    <w:p w:rsidR="00E01448" w:rsidRDefault="00E01448" w:rsidP="00E01448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"О государственной социальной помощи </w:t>
      </w:r>
      <w:r>
        <w:br/>
        <w:t>в Приморском крае".</w:t>
      </w:r>
    </w:p>
    <w:p w:rsidR="00E01448" w:rsidRDefault="00E01448" w:rsidP="00E01448">
      <w:pPr>
        <w:ind w:firstLine="709"/>
        <w:jc w:val="both"/>
      </w:pPr>
    </w:p>
    <w:p w:rsidR="00E01448" w:rsidRDefault="00E01448" w:rsidP="00E0144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E01448" w:rsidRDefault="00E01448" w:rsidP="00E01448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E01448" w:rsidRPr="00071DFA" w:rsidRDefault="00E01448" w:rsidP="00E01448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E01448" w:rsidRDefault="00E01448" w:rsidP="00E01448">
      <w:pPr>
        <w:pStyle w:val="a3"/>
        <w:tabs>
          <w:tab w:val="clear" w:pos="4153"/>
          <w:tab w:val="clear" w:pos="8306"/>
        </w:tabs>
        <w:jc w:val="both"/>
      </w:pPr>
    </w:p>
    <w:p w:rsidR="00E01448" w:rsidRDefault="00E01448" w:rsidP="00E01448">
      <w:pPr>
        <w:pStyle w:val="a3"/>
        <w:tabs>
          <w:tab w:val="clear" w:pos="4153"/>
          <w:tab w:val="clear" w:pos="8306"/>
        </w:tabs>
        <w:jc w:val="both"/>
      </w:pPr>
    </w:p>
    <w:p w:rsidR="00E01448" w:rsidRDefault="00E01448" w:rsidP="00E01448">
      <w:pPr>
        <w:pStyle w:val="a3"/>
        <w:tabs>
          <w:tab w:val="clear" w:pos="4153"/>
          <w:tab w:val="clear" w:pos="8306"/>
        </w:tabs>
        <w:jc w:val="both"/>
      </w:pPr>
    </w:p>
    <w:p w:rsidR="00E01448" w:rsidRDefault="00E01448" w:rsidP="00E0144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01448" w:rsidRDefault="00E01448" w:rsidP="00E0144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E01448" w:rsidRDefault="00E01448" w:rsidP="00E0144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2FB" w:rsidRDefault="001E52FB">
      <w:r>
        <w:separator/>
      </w:r>
    </w:p>
  </w:endnote>
  <w:endnote w:type="continuationSeparator" w:id="0">
    <w:p w:rsidR="001E52FB" w:rsidRDefault="001E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2FB" w:rsidRDefault="001E52FB">
      <w:r>
        <w:separator/>
      </w:r>
    </w:p>
  </w:footnote>
  <w:footnote w:type="continuationSeparator" w:id="0">
    <w:p w:rsidR="001E52FB" w:rsidRDefault="001E5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1448"/>
    <w:rsid w:val="00057575"/>
    <w:rsid w:val="000B3FB2"/>
    <w:rsid w:val="000D628E"/>
    <w:rsid w:val="000E5228"/>
    <w:rsid w:val="00123119"/>
    <w:rsid w:val="00155F7F"/>
    <w:rsid w:val="001E52F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144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2017-10-25T05:07:00Z</cp:lastPrinted>
  <dcterms:created xsi:type="dcterms:W3CDTF">2017-10-25T05:06:00Z</dcterms:created>
  <dcterms:modified xsi:type="dcterms:W3CDTF">2017-10-25T05:08:00Z</dcterms:modified>
</cp:coreProperties>
</file>