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94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068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06873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06873" w:rsidRPr="00606873">
              <w:rPr>
                <w:szCs w:val="28"/>
              </w:rPr>
              <w:t>564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0687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06873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проекте закона Приморского края </w:t>
            </w:r>
            <w:r w:rsidRPr="00DE3E36">
              <w:rPr>
                <w:szCs w:val="28"/>
              </w:rPr>
              <w:t>"О внесении изменений в Закон Приморского края "</w:t>
            </w:r>
            <w:r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государственной</w:t>
            </w:r>
            <w:proofErr w:type="gramEnd"/>
            <w:r>
              <w:rPr>
                <w:szCs w:val="28"/>
              </w:rPr>
              <w:t xml:space="preserve"> социальной </w:t>
            </w:r>
            <w:proofErr w:type="spellStart"/>
            <w:r>
              <w:rPr>
                <w:szCs w:val="28"/>
              </w:rPr>
              <w:t>помо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щи в Приморском крае</w:t>
            </w:r>
            <w:r w:rsidRPr="00DE3E36">
              <w:rPr>
                <w:szCs w:val="28"/>
              </w:rPr>
              <w:t>"</w:t>
            </w:r>
          </w:p>
          <w:p w:rsidR="000B3FB2" w:rsidRPr="00606873" w:rsidRDefault="000B3FB2" w:rsidP="0094344A">
            <w:pPr>
              <w:ind w:left="-108"/>
              <w:jc w:val="both"/>
            </w:pPr>
          </w:p>
        </w:tc>
      </w:tr>
    </w:tbl>
    <w:p w:rsidR="00606873" w:rsidRPr="0059601A" w:rsidRDefault="00606873" w:rsidP="00606873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606873" w:rsidRPr="0059601A" w:rsidRDefault="00606873" w:rsidP="00606873">
      <w:pPr>
        <w:rPr>
          <w:szCs w:val="28"/>
        </w:rPr>
      </w:pPr>
    </w:p>
    <w:p w:rsidR="00606873" w:rsidRPr="0059601A" w:rsidRDefault="00606873" w:rsidP="00606873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606873" w:rsidRPr="0059601A" w:rsidRDefault="00606873" w:rsidP="00606873">
      <w:pPr>
        <w:rPr>
          <w:szCs w:val="28"/>
        </w:rPr>
      </w:pPr>
    </w:p>
    <w:p w:rsidR="00606873" w:rsidRPr="0059601A" w:rsidRDefault="00606873" w:rsidP="0060687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DE3E36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DE3E36">
        <w:rPr>
          <w:szCs w:val="28"/>
        </w:rPr>
        <w:t>в Закон Приморского края "</w:t>
      </w:r>
      <w:r>
        <w:rPr>
          <w:szCs w:val="28"/>
        </w:rPr>
        <w:t xml:space="preserve">О государственной социальной помощи </w:t>
      </w:r>
      <w:r>
        <w:rPr>
          <w:szCs w:val="28"/>
        </w:rPr>
        <w:br/>
        <w:t>в Приморском крае</w:t>
      </w:r>
      <w:r w:rsidRPr="00DE3E36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606873" w:rsidRPr="0059601A" w:rsidRDefault="00606873" w:rsidP="00606873">
      <w:pPr>
        <w:jc w:val="both"/>
        <w:rPr>
          <w:szCs w:val="28"/>
        </w:rPr>
      </w:pPr>
    </w:p>
    <w:p w:rsidR="00606873" w:rsidRPr="0059601A" w:rsidRDefault="00606873" w:rsidP="0060687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606873" w:rsidRPr="0059601A" w:rsidRDefault="00606873" w:rsidP="0060687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606873" w:rsidRPr="0059601A" w:rsidRDefault="00606873" w:rsidP="0060687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606873" w:rsidRDefault="00606873" w:rsidP="0060687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bookmarkStart w:id="0" w:name="_GoBack"/>
      <w:bookmarkEnd w:id="0"/>
    </w:p>
    <w:p w:rsidR="00606873" w:rsidRDefault="00606873" w:rsidP="0060687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606873" w:rsidRDefault="00606873" w:rsidP="00606873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606873" w:rsidRDefault="00606873" w:rsidP="00606873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606873" w:rsidRDefault="00606873" w:rsidP="00606873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C4F" w:rsidRDefault="00C72C4F">
      <w:r>
        <w:separator/>
      </w:r>
    </w:p>
  </w:endnote>
  <w:endnote w:type="continuationSeparator" w:id="0">
    <w:p w:rsidR="00C72C4F" w:rsidRDefault="00C72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C4F" w:rsidRDefault="00C72C4F">
      <w:r>
        <w:separator/>
      </w:r>
    </w:p>
  </w:footnote>
  <w:footnote w:type="continuationSeparator" w:id="0">
    <w:p w:rsidR="00C72C4F" w:rsidRDefault="00C72C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87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06873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2C4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0687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2017-10-25T05:09:00Z</cp:lastPrinted>
  <dcterms:created xsi:type="dcterms:W3CDTF">2017-10-25T05:08:00Z</dcterms:created>
  <dcterms:modified xsi:type="dcterms:W3CDTF">2017-10-25T05:09:00Z</dcterms:modified>
</cp:coreProperties>
</file>