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0451024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91B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1B78"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1B78" w:rsidRPr="00591B78">
              <w:rPr>
                <w:szCs w:val="28"/>
              </w:rPr>
              <w:t>560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91B7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91B78" w:rsidP="0094344A">
            <w:pPr>
              <w:ind w:left="-108"/>
              <w:jc w:val="both"/>
            </w:pPr>
            <w:r w:rsidRPr="00591B78">
              <w:t xml:space="preserve">О проекте закона Приморского края "О внесении изменений в Избирательный кодекс </w:t>
            </w:r>
            <w:proofErr w:type="spellStart"/>
            <w:proofErr w:type="gramStart"/>
            <w:r w:rsidRPr="00591B78">
              <w:t>Приморско</w:t>
            </w:r>
            <w:r>
              <w:t>-</w:t>
            </w:r>
            <w:r w:rsidRPr="00591B78">
              <w:t>го</w:t>
            </w:r>
            <w:proofErr w:type="spellEnd"/>
            <w:proofErr w:type="gramEnd"/>
            <w:r w:rsidRPr="00591B78">
              <w:t xml:space="preserve"> края"</w:t>
            </w:r>
          </w:p>
          <w:p w:rsidR="000B3FB2" w:rsidRPr="00591B78" w:rsidRDefault="000B3FB2" w:rsidP="0094344A">
            <w:pPr>
              <w:ind w:left="-108"/>
              <w:jc w:val="both"/>
            </w:pPr>
          </w:p>
        </w:tc>
      </w:tr>
    </w:tbl>
    <w:p w:rsidR="00591B78" w:rsidRPr="00591B78" w:rsidRDefault="00591B78" w:rsidP="00591B78">
      <w:pPr>
        <w:ind w:firstLine="720"/>
        <w:jc w:val="both"/>
      </w:pPr>
      <w:r w:rsidRPr="00591B78">
        <w:t xml:space="preserve">Законодательное Собрание Приморского края </w:t>
      </w:r>
    </w:p>
    <w:p w:rsidR="00591B78" w:rsidRPr="00591B78" w:rsidRDefault="00591B78" w:rsidP="00591B78"/>
    <w:p w:rsidR="00591B78" w:rsidRPr="00591B78" w:rsidRDefault="00591B78" w:rsidP="00591B78">
      <w:r w:rsidRPr="00591B78">
        <w:t>ПОСТАНОВЛЯЕТ:</w:t>
      </w:r>
    </w:p>
    <w:p w:rsidR="00591B78" w:rsidRPr="00591B78" w:rsidRDefault="00591B78" w:rsidP="00591B78"/>
    <w:p w:rsidR="00591B78" w:rsidRPr="00591B78" w:rsidRDefault="00591B78" w:rsidP="00591B78">
      <w:pPr>
        <w:ind w:right="-2" w:firstLine="720"/>
        <w:jc w:val="both"/>
      </w:pPr>
      <w:r w:rsidRPr="00591B78">
        <w:t xml:space="preserve">1.Принять проект закона Приморского края </w:t>
      </w:r>
      <w:r w:rsidRPr="00591B78">
        <w:rPr>
          <w:szCs w:val="28"/>
        </w:rPr>
        <w:t>"</w:t>
      </w:r>
      <w:r w:rsidRPr="00591B78">
        <w:t>О внесении изменений в Избирательный кодекс Приморского края" во втором чтении.</w:t>
      </w:r>
    </w:p>
    <w:p w:rsidR="00591B78" w:rsidRPr="00591B78" w:rsidRDefault="00591B78" w:rsidP="00591B78">
      <w:pPr>
        <w:ind w:right="-144" w:firstLine="720"/>
        <w:jc w:val="both"/>
      </w:pPr>
    </w:p>
    <w:p w:rsidR="00591B78" w:rsidRPr="00591B78" w:rsidRDefault="00591B78" w:rsidP="00591B78">
      <w:pPr>
        <w:ind w:firstLine="720"/>
        <w:jc w:val="both"/>
      </w:pPr>
      <w:r w:rsidRPr="00591B78">
        <w:t>2.Комитету Законодательного Собрания по региональной политике и законности (</w:t>
      </w:r>
      <w:proofErr w:type="spellStart"/>
      <w:r w:rsidRPr="00591B78">
        <w:t>Текиев</w:t>
      </w:r>
      <w:proofErr w:type="spellEnd"/>
      <w:r w:rsidRPr="00591B78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591B78" w:rsidRPr="00591B78" w:rsidRDefault="00591B78" w:rsidP="00591B78">
      <w:pPr>
        <w:jc w:val="both"/>
      </w:pPr>
    </w:p>
    <w:p w:rsidR="00591B78" w:rsidRPr="00591B78" w:rsidRDefault="00591B78" w:rsidP="00591B78">
      <w:pPr>
        <w:ind w:firstLine="709"/>
        <w:jc w:val="both"/>
        <w:rPr>
          <w:szCs w:val="28"/>
        </w:rPr>
      </w:pPr>
      <w:r w:rsidRPr="00591B78">
        <w:t>3.Настоящее постановление вступает в силу со дня его принятия.</w:t>
      </w:r>
    </w:p>
    <w:p w:rsidR="00591B78" w:rsidRPr="00591B78" w:rsidRDefault="00591B78" w:rsidP="00591B78">
      <w:pPr>
        <w:jc w:val="both"/>
      </w:pPr>
    </w:p>
    <w:p w:rsidR="00591B78" w:rsidRPr="00591B78" w:rsidRDefault="00591B78" w:rsidP="00591B78">
      <w:pPr>
        <w:jc w:val="both"/>
      </w:pPr>
    </w:p>
    <w:p w:rsidR="00591B78" w:rsidRPr="00591B78" w:rsidRDefault="00591B78" w:rsidP="00591B78">
      <w:pPr>
        <w:jc w:val="both"/>
      </w:pPr>
    </w:p>
    <w:p w:rsidR="00591B78" w:rsidRPr="00591B78" w:rsidRDefault="00591B78" w:rsidP="00591B78">
      <w:pPr>
        <w:jc w:val="both"/>
      </w:pPr>
      <w:r w:rsidRPr="00591B78">
        <w:t>Председатель</w:t>
      </w:r>
    </w:p>
    <w:p w:rsidR="00591B78" w:rsidRPr="00591B78" w:rsidRDefault="00591B78" w:rsidP="00591B78">
      <w:pPr>
        <w:tabs>
          <w:tab w:val="right" w:pos="9356"/>
        </w:tabs>
        <w:jc w:val="both"/>
      </w:pPr>
      <w:r w:rsidRPr="00591B78">
        <w:t xml:space="preserve">Законодательного Собрания </w:t>
      </w:r>
      <w:r>
        <w:tab/>
      </w:r>
      <w:bookmarkStart w:id="0" w:name="_GoBack"/>
      <w:bookmarkEnd w:id="0"/>
      <w:r w:rsidRPr="00591B78"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22E" w:rsidRDefault="0064122E">
      <w:r>
        <w:separator/>
      </w:r>
    </w:p>
  </w:endnote>
  <w:endnote w:type="continuationSeparator" w:id="0">
    <w:p w:rsidR="0064122E" w:rsidRDefault="00641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22E" w:rsidRDefault="0064122E">
      <w:r>
        <w:separator/>
      </w:r>
    </w:p>
  </w:footnote>
  <w:footnote w:type="continuationSeparator" w:id="0">
    <w:p w:rsidR="0064122E" w:rsidRDefault="006412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1B7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1B78"/>
    <w:rsid w:val="005A6019"/>
    <w:rsid w:val="005E6130"/>
    <w:rsid w:val="0064122E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03CC2-807E-4F88-8525-52C32CD0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2017-10-25T05:35:00Z</cp:lastPrinted>
  <dcterms:created xsi:type="dcterms:W3CDTF">2017-10-25T05:34:00Z</dcterms:created>
  <dcterms:modified xsi:type="dcterms:W3CDTF">2017-10-25T05:36:00Z</dcterms:modified>
</cp:coreProperties>
</file>