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511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447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44733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4733" w:rsidRPr="00644733">
              <w:rPr>
                <w:szCs w:val="28"/>
              </w:rPr>
              <w:t>559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47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44733" w:rsidP="0094344A">
            <w:pPr>
              <w:ind w:left="-108"/>
              <w:jc w:val="both"/>
            </w:pPr>
            <w:r w:rsidRPr="00644733">
              <w:t xml:space="preserve">О Законе Приморского края </w:t>
            </w:r>
            <w:r w:rsidRPr="00644733">
              <w:rPr>
                <w:szCs w:val="28"/>
              </w:rPr>
              <w:t>"</w:t>
            </w:r>
            <w:r w:rsidRPr="00644733">
              <w:rPr>
                <w:bCs/>
                <w:szCs w:val="28"/>
              </w:rPr>
              <w:t xml:space="preserve">О внесении изменений в </w:t>
            </w:r>
            <w:r w:rsidRPr="00644733">
              <w:t>Закон Приморского края "О местном  референдуме в Приморском крае"</w:t>
            </w:r>
          </w:p>
          <w:p w:rsidR="000B3FB2" w:rsidRPr="00644733" w:rsidRDefault="000B3FB2" w:rsidP="0094344A">
            <w:pPr>
              <w:ind w:left="-108"/>
              <w:jc w:val="both"/>
            </w:pPr>
          </w:p>
        </w:tc>
      </w:tr>
    </w:tbl>
    <w:p w:rsidR="00644733" w:rsidRPr="00644733" w:rsidRDefault="00644733" w:rsidP="00644733">
      <w:pPr>
        <w:ind w:firstLine="720"/>
        <w:jc w:val="both"/>
      </w:pPr>
      <w:r w:rsidRPr="00644733">
        <w:t xml:space="preserve">Законодательное Собрание Приморского края </w:t>
      </w:r>
    </w:p>
    <w:p w:rsidR="00644733" w:rsidRPr="00644733" w:rsidRDefault="00644733" w:rsidP="00644733"/>
    <w:p w:rsidR="00644733" w:rsidRPr="00644733" w:rsidRDefault="00644733" w:rsidP="00644733">
      <w:r w:rsidRPr="00644733">
        <w:t>ПОСТАНОВЛЯЕТ:</w:t>
      </w:r>
    </w:p>
    <w:p w:rsidR="00644733" w:rsidRPr="00644733" w:rsidRDefault="00644733" w:rsidP="00644733"/>
    <w:p w:rsidR="00644733" w:rsidRPr="00644733" w:rsidRDefault="00644733" w:rsidP="00644733">
      <w:pPr>
        <w:ind w:right="-2" w:firstLine="720"/>
        <w:jc w:val="both"/>
      </w:pPr>
      <w:r w:rsidRPr="00644733">
        <w:t xml:space="preserve">1.Принять Закон Приморского края </w:t>
      </w:r>
      <w:r w:rsidRPr="00644733">
        <w:rPr>
          <w:szCs w:val="28"/>
        </w:rPr>
        <w:t>"</w:t>
      </w:r>
      <w:r w:rsidRPr="00644733">
        <w:rPr>
          <w:bCs/>
          <w:szCs w:val="28"/>
        </w:rPr>
        <w:t xml:space="preserve">О внесении изменений в </w:t>
      </w:r>
      <w:r w:rsidRPr="00644733">
        <w:t>Закон Приморского края "О местном референдуме в Приморском крае".</w:t>
      </w:r>
    </w:p>
    <w:p w:rsidR="00644733" w:rsidRPr="00644733" w:rsidRDefault="00644733" w:rsidP="00644733">
      <w:pPr>
        <w:ind w:right="-144" w:firstLine="720"/>
        <w:jc w:val="both"/>
      </w:pPr>
    </w:p>
    <w:p w:rsidR="00644733" w:rsidRPr="00644733" w:rsidRDefault="00644733" w:rsidP="00644733">
      <w:pPr>
        <w:ind w:firstLine="720"/>
        <w:jc w:val="both"/>
      </w:pPr>
      <w:r w:rsidRPr="00644733">
        <w:t>2.Направить указанный Закон Губернатору Приморского края для обнародования.</w:t>
      </w:r>
    </w:p>
    <w:p w:rsidR="00644733" w:rsidRPr="00644733" w:rsidRDefault="00644733" w:rsidP="00644733">
      <w:pPr>
        <w:ind w:firstLine="720"/>
        <w:jc w:val="both"/>
      </w:pPr>
    </w:p>
    <w:p w:rsidR="00644733" w:rsidRPr="00644733" w:rsidRDefault="00644733" w:rsidP="00644733">
      <w:pPr>
        <w:ind w:firstLine="720"/>
        <w:jc w:val="both"/>
        <w:rPr>
          <w:szCs w:val="28"/>
        </w:rPr>
      </w:pPr>
      <w:r w:rsidRPr="00644733">
        <w:t>3.Настоящее постановление вступает в силу со дня его принятия.</w:t>
      </w:r>
    </w:p>
    <w:p w:rsidR="00644733" w:rsidRPr="00644733" w:rsidRDefault="00644733" w:rsidP="00644733">
      <w:pPr>
        <w:jc w:val="both"/>
      </w:pPr>
    </w:p>
    <w:p w:rsidR="00644733" w:rsidRPr="00644733" w:rsidRDefault="00644733" w:rsidP="00644733">
      <w:pPr>
        <w:jc w:val="both"/>
      </w:pPr>
    </w:p>
    <w:p w:rsidR="00644733" w:rsidRPr="00644733" w:rsidRDefault="00644733" w:rsidP="00644733">
      <w:pPr>
        <w:jc w:val="both"/>
      </w:pPr>
    </w:p>
    <w:p w:rsidR="00644733" w:rsidRPr="00644733" w:rsidRDefault="00644733" w:rsidP="00644733">
      <w:pPr>
        <w:jc w:val="both"/>
      </w:pPr>
      <w:r w:rsidRPr="00644733">
        <w:t>Председатель</w:t>
      </w:r>
    </w:p>
    <w:p w:rsidR="00644733" w:rsidRPr="00644733" w:rsidRDefault="00644733" w:rsidP="00644733">
      <w:pPr>
        <w:tabs>
          <w:tab w:val="right" w:pos="9356"/>
        </w:tabs>
        <w:jc w:val="both"/>
      </w:pPr>
      <w:r w:rsidRPr="00644733">
        <w:t xml:space="preserve">Законодательного Собрания </w:t>
      </w:r>
      <w:r>
        <w:tab/>
      </w:r>
      <w:bookmarkStart w:id="0" w:name="_GoBack"/>
      <w:bookmarkEnd w:id="0"/>
      <w:r w:rsidRPr="00644733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050" w:rsidRDefault="00F61050">
      <w:r>
        <w:separator/>
      </w:r>
    </w:p>
  </w:endnote>
  <w:endnote w:type="continuationSeparator" w:id="0">
    <w:p w:rsidR="00F61050" w:rsidRDefault="00F6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050" w:rsidRDefault="00F61050">
      <w:r>
        <w:separator/>
      </w:r>
    </w:p>
  </w:footnote>
  <w:footnote w:type="continuationSeparator" w:id="0">
    <w:p w:rsidR="00F61050" w:rsidRDefault="00F61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73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4733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105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2017-10-25T05:37:00Z</cp:lastPrinted>
  <dcterms:created xsi:type="dcterms:W3CDTF">2017-10-25T05:36:00Z</dcterms:created>
  <dcterms:modified xsi:type="dcterms:W3CDTF">2017-10-25T05:37:00Z</dcterms:modified>
</cp:coreProperties>
</file>