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12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6E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C6EF6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6EF6" w:rsidRPr="001C6EF6">
              <w:t>558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6E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6EF6" w:rsidP="0094344A">
            <w:pPr>
              <w:ind w:left="-108"/>
              <w:jc w:val="both"/>
            </w:pPr>
            <w:r w:rsidRPr="001C6EF6">
              <w:t xml:space="preserve">О Законе Приморского края </w:t>
            </w:r>
            <w:r w:rsidRPr="001C6EF6">
              <w:rPr>
                <w:szCs w:val="28"/>
              </w:rPr>
              <w:t>"</w:t>
            </w:r>
            <w:r w:rsidRPr="001C6EF6">
              <w:rPr>
                <w:bCs/>
                <w:szCs w:val="28"/>
              </w:rPr>
              <w:t xml:space="preserve">О внесении изменений в </w:t>
            </w:r>
            <w:r w:rsidRPr="001C6EF6">
              <w:t>Закон Приморского края "О референдуме Приморского края"</w:t>
            </w:r>
          </w:p>
          <w:p w:rsidR="000B3FB2" w:rsidRPr="001C6EF6" w:rsidRDefault="000B3FB2" w:rsidP="0094344A">
            <w:pPr>
              <w:ind w:left="-108"/>
              <w:jc w:val="both"/>
            </w:pPr>
          </w:p>
        </w:tc>
      </w:tr>
    </w:tbl>
    <w:p w:rsidR="001C6EF6" w:rsidRPr="001C6EF6" w:rsidRDefault="001C6EF6" w:rsidP="001C6EF6">
      <w:pPr>
        <w:ind w:firstLine="720"/>
        <w:jc w:val="both"/>
      </w:pPr>
      <w:r w:rsidRPr="001C6EF6">
        <w:t xml:space="preserve">Законодательное Собрание Приморского края </w:t>
      </w:r>
    </w:p>
    <w:p w:rsidR="001C6EF6" w:rsidRPr="001C6EF6" w:rsidRDefault="001C6EF6" w:rsidP="001C6EF6"/>
    <w:p w:rsidR="001C6EF6" w:rsidRPr="001C6EF6" w:rsidRDefault="001C6EF6" w:rsidP="001C6EF6">
      <w:r w:rsidRPr="001C6EF6">
        <w:t>ПОСТАНОВЛЯЕТ:</w:t>
      </w:r>
    </w:p>
    <w:p w:rsidR="001C6EF6" w:rsidRPr="001C6EF6" w:rsidRDefault="001C6EF6" w:rsidP="001C6EF6"/>
    <w:p w:rsidR="001C6EF6" w:rsidRPr="001C6EF6" w:rsidRDefault="001C6EF6" w:rsidP="001C6EF6">
      <w:pPr>
        <w:ind w:right="-2" w:firstLine="720"/>
        <w:jc w:val="both"/>
      </w:pPr>
      <w:r w:rsidRPr="001C6EF6">
        <w:t xml:space="preserve">1.Принять Закон Приморского края </w:t>
      </w:r>
      <w:r w:rsidRPr="001C6EF6">
        <w:rPr>
          <w:szCs w:val="28"/>
        </w:rPr>
        <w:t>"</w:t>
      </w:r>
      <w:r w:rsidRPr="001C6EF6">
        <w:rPr>
          <w:bCs/>
          <w:szCs w:val="28"/>
        </w:rPr>
        <w:t xml:space="preserve">О внесении изменений в </w:t>
      </w:r>
      <w:r w:rsidRPr="001C6EF6">
        <w:t>Закон Приморского края "О референдуме Приморского края".</w:t>
      </w:r>
    </w:p>
    <w:p w:rsidR="001C6EF6" w:rsidRPr="001C6EF6" w:rsidRDefault="001C6EF6" w:rsidP="001C6EF6">
      <w:pPr>
        <w:ind w:right="-144" w:firstLine="720"/>
        <w:jc w:val="both"/>
      </w:pPr>
    </w:p>
    <w:p w:rsidR="001C6EF6" w:rsidRPr="001C6EF6" w:rsidRDefault="001C6EF6" w:rsidP="001C6EF6">
      <w:pPr>
        <w:ind w:firstLine="720"/>
        <w:jc w:val="both"/>
      </w:pPr>
      <w:r w:rsidRPr="001C6EF6">
        <w:t>2.Направить указанный Закон Губернатору Приморского края для обнародования.</w:t>
      </w:r>
    </w:p>
    <w:p w:rsidR="001C6EF6" w:rsidRPr="001C6EF6" w:rsidRDefault="001C6EF6" w:rsidP="001C6EF6">
      <w:pPr>
        <w:ind w:firstLine="720"/>
        <w:jc w:val="both"/>
      </w:pPr>
    </w:p>
    <w:p w:rsidR="001C6EF6" w:rsidRPr="001C6EF6" w:rsidRDefault="001C6EF6" w:rsidP="001C6EF6">
      <w:pPr>
        <w:ind w:firstLine="720"/>
        <w:jc w:val="both"/>
        <w:rPr>
          <w:szCs w:val="28"/>
        </w:rPr>
      </w:pPr>
      <w:r w:rsidRPr="001C6EF6">
        <w:t>3.Настоящее постановление вступает в силу со дня его принятия.</w:t>
      </w:r>
    </w:p>
    <w:p w:rsidR="001C6EF6" w:rsidRPr="001C6EF6" w:rsidRDefault="001C6EF6" w:rsidP="001C6EF6">
      <w:pPr>
        <w:jc w:val="both"/>
      </w:pPr>
    </w:p>
    <w:p w:rsidR="001C6EF6" w:rsidRPr="001C6EF6" w:rsidRDefault="001C6EF6" w:rsidP="001C6EF6">
      <w:pPr>
        <w:jc w:val="both"/>
      </w:pPr>
    </w:p>
    <w:p w:rsidR="001C6EF6" w:rsidRPr="001C6EF6" w:rsidRDefault="001C6EF6" w:rsidP="001C6EF6">
      <w:pPr>
        <w:jc w:val="both"/>
      </w:pPr>
    </w:p>
    <w:p w:rsidR="001C6EF6" w:rsidRPr="001C6EF6" w:rsidRDefault="001C6EF6" w:rsidP="001C6EF6">
      <w:pPr>
        <w:jc w:val="both"/>
      </w:pPr>
      <w:r w:rsidRPr="001C6EF6">
        <w:t>Председатель</w:t>
      </w:r>
    </w:p>
    <w:p w:rsidR="001C6EF6" w:rsidRPr="001C6EF6" w:rsidRDefault="001C6EF6" w:rsidP="001C6EF6">
      <w:pPr>
        <w:tabs>
          <w:tab w:val="right" w:pos="9356"/>
        </w:tabs>
        <w:jc w:val="both"/>
      </w:pPr>
      <w:r w:rsidRPr="001C6EF6">
        <w:t>Законодательного Собрания</w:t>
      </w:r>
      <w:r>
        <w:tab/>
      </w:r>
      <w:bookmarkStart w:id="0" w:name="_GoBack"/>
      <w:bookmarkEnd w:id="0"/>
      <w:r w:rsidRPr="001C6EF6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436" w:rsidRDefault="00A60436">
      <w:r>
        <w:separator/>
      </w:r>
    </w:p>
  </w:endnote>
  <w:endnote w:type="continuationSeparator" w:id="0">
    <w:p w:rsidR="00A60436" w:rsidRDefault="00A6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436" w:rsidRDefault="00A60436">
      <w:r>
        <w:separator/>
      </w:r>
    </w:p>
  </w:footnote>
  <w:footnote w:type="continuationSeparator" w:id="0">
    <w:p w:rsidR="00A60436" w:rsidRDefault="00A60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6EF6"/>
    <w:rsid w:val="00057575"/>
    <w:rsid w:val="000B3FB2"/>
    <w:rsid w:val="000D628E"/>
    <w:rsid w:val="000E5228"/>
    <w:rsid w:val="00123119"/>
    <w:rsid w:val="00155F7F"/>
    <w:rsid w:val="001C6EF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043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2017-10-25T05:39:00Z</cp:lastPrinted>
  <dcterms:created xsi:type="dcterms:W3CDTF">2017-10-25T05:38:00Z</dcterms:created>
  <dcterms:modified xsi:type="dcterms:W3CDTF">2017-10-25T05:39:00Z</dcterms:modified>
</cp:coreProperties>
</file>