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7" o:title=""/>
                </v:shape>
                <o:OLEObject Type="Embed" ProgID="Word.Picture.8" ShapeID="_x0000_i1025" DrawAspect="Content" ObjectID="_1570454956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3472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25.10.2017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73472A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t>№ 557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73472A" w:rsidRDefault="0073472A" w:rsidP="0073472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 w:rsidRPr="002179E5">
              <w:rPr>
                <w:szCs w:val="28"/>
              </w:rPr>
              <w:t>"О внесении изм</w:t>
            </w:r>
            <w:r>
              <w:rPr>
                <w:szCs w:val="28"/>
              </w:rPr>
              <w:t>енений в статью 3 Закона Приморского края "О публичных мероприятиях в Приморском крае"</w:t>
            </w:r>
          </w:p>
        </w:tc>
      </w:tr>
    </w:tbl>
    <w:p w:rsidR="0073472A" w:rsidRDefault="0073472A" w:rsidP="0073472A">
      <w:pPr>
        <w:pStyle w:val="a3"/>
        <w:tabs>
          <w:tab w:val="clear" w:pos="4153"/>
          <w:tab w:val="clear" w:pos="8306"/>
        </w:tabs>
        <w:ind w:firstLine="720"/>
      </w:pPr>
    </w:p>
    <w:p w:rsidR="0073472A" w:rsidRDefault="0073472A" w:rsidP="0073472A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3472A" w:rsidRDefault="0073472A" w:rsidP="0073472A">
      <w:pPr>
        <w:pStyle w:val="a3"/>
        <w:tabs>
          <w:tab w:val="clear" w:pos="4153"/>
          <w:tab w:val="clear" w:pos="8306"/>
        </w:tabs>
      </w:pPr>
    </w:p>
    <w:p w:rsidR="0073472A" w:rsidRDefault="0073472A" w:rsidP="0073472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3472A" w:rsidRDefault="0073472A" w:rsidP="0073472A"/>
    <w:p w:rsidR="0073472A" w:rsidRDefault="0073472A" w:rsidP="0073472A">
      <w:pPr>
        <w:ind w:firstLine="720"/>
        <w:jc w:val="both"/>
      </w:pPr>
      <w:r>
        <w:t xml:space="preserve">1.Принять Закон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енений в статью 3 Закона Приморского края "О публичных мероприятиях в Приморском крае". </w:t>
      </w:r>
      <w:r>
        <w:t xml:space="preserve"> </w:t>
      </w:r>
    </w:p>
    <w:p w:rsidR="0073472A" w:rsidRDefault="0073472A" w:rsidP="0073472A">
      <w:pPr>
        <w:ind w:firstLine="720"/>
        <w:jc w:val="both"/>
      </w:pPr>
    </w:p>
    <w:p w:rsidR="0073472A" w:rsidRDefault="0073472A" w:rsidP="0073472A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73472A" w:rsidRDefault="0073472A" w:rsidP="0073472A">
      <w:pPr>
        <w:ind w:firstLine="720"/>
        <w:jc w:val="both"/>
      </w:pPr>
    </w:p>
    <w:p w:rsidR="0073472A" w:rsidRDefault="0073472A" w:rsidP="0073472A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73472A" w:rsidRDefault="0073472A" w:rsidP="0073472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3472A" w:rsidRDefault="0073472A" w:rsidP="0073472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3472A" w:rsidRDefault="0073472A" w:rsidP="0073472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3472A" w:rsidRDefault="0073472A" w:rsidP="0073472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B3FB2" w:rsidRDefault="0073472A" w:rsidP="0073472A">
      <w:pPr>
        <w:tabs>
          <w:tab w:val="right" w:pos="9356"/>
        </w:tabs>
      </w:pPr>
      <w:r>
        <w:t>Законодательного Собрания</w:t>
      </w:r>
      <w:r>
        <w:tab/>
      </w:r>
      <w:bookmarkStart w:id="0" w:name="_GoBack"/>
      <w:bookmarkEnd w:id="0"/>
      <w: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72A" w:rsidRDefault="0073472A">
      <w:r>
        <w:separator/>
      </w:r>
    </w:p>
  </w:endnote>
  <w:endnote w:type="continuationSeparator" w:id="0">
    <w:p w:rsidR="0073472A" w:rsidRDefault="00734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72A" w:rsidRDefault="0073472A">
      <w:r>
        <w:separator/>
      </w:r>
    </w:p>
  </w:footnote>
  <w:footnote w:type="continuationSeparator" w:id="0">
    <w:p w:rsidR="0073472A" w:rsidRDefault="007347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72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3472A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3472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3472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2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2007-12-22T00:00:00Z</cp:lastPrinted>
  <dcterms:created xsi:type="dcterms:W3CDTF">2017-10-25T06:41:00Z</dcterms:created>
  <dcterms:modified xsi:type="dcterms:W3CDTF">2017-10-25T06:43:00Z</dcterms:modified>
</cp:coreProperties>
</file>