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7045468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E350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DE350F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555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E350F" w:rsidRDefault="00DE350F" w:rsidP="00DE350F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статью 4 Закона Приморского края "Об отдельных вопросах деятельности народных дружин на территории Приморского края"</w:t>
            </w:r>
          </w:p>
        </w:tc>
      </w:tr>
    </w:tbl>
    <w:p w:rsidR="00DE350F" w:rsidRDefault="00DE350F" w:rsidP="00DE350F">
      <w:pPr>
        <w:pStyle w:val="a3"/>
        <w:tabs>
          <w:tab w:val="clear" w:pos="4153"/>
          <w:tab w:val="clear" w:pos="8306"/>
        </w:tabs>
        <w:ind w:firstLine="720"/>
      </w:pPr>
    </w:p>
    <w:p w:rsidR="00DE350F" w:rsidRDefault="00DE350F" w:rsidP="00DE350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E350F" w:rsidRDefault="00DE350F" w:rsidP="00DE350F">
      <w:pPr>
        <w:pStyle w:val="a3"/>
        <w:tabs>
          <w:tab w:val="clear" w:pos="4153"/>
          <w:tab w:val="clear" w:pos="8306"/>
        </w:tabs>
      </w:pPr>
    </w:p>
    <w:p w:rsidR="00DE350F" w:rsidRDefault="00DE350F" w:rsidP="00DE350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E350F" w:rsidRDefault="00DE350F" w:rsidP="00DE350F"/>
    <w:p w:rsidR="00DE350F" w:rsidRDefault="00DE350F" w:rsidP="00DE350F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статью 4 Закона Приморского края "Об отдельных вопросах деятельности народных дружин на территории Приморского края".</w:t>
      </w:r>
      <w:r>
        <w:t xml:space="preserve"> </w:t>
      </w:r>
    </w:p>
    <w:p w:rsidR="00DE350F" w:rsidRDefault="00DE350F" w:rsidP="00DE350F">
      <w:pPr>
        <w:ind w:firstLine="720"/>
        <w:jc w:val="both"/>
      </w:pPr>
    </w:p>
    <w:p w:rsidR="00DE350F" w:rsidRDefault="00DE350F" w:rsidP="00DE350F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DE350F" w:rsidRDefault="00DE350F" w:rsidP="00DE350F">
      <w:pPr>
        <w:ind w:firstLine="709"/>
        <w:jc w:val="both"/>
      </w:pPr>
    </w:p>
    <w:p w:rsidR="00DE350F" w:rsidRDefault="00DE350F" w:rsidP="00DE350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E350F" w:rsidRDefault="00DE350F" w:rsidP="00DE350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E350F" w:rsidRDefault="00DE350F" w:rsidP="00DE350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E350F" w:rsidRDefault="00DE350F" w:rsidP="00DE350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E350F" w:rsidRDefault="00DE350F" w:rsidP="00DE350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E350F" w:rsidRDefault="00DE350F" w:rsidP="00DE350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50F" w:rsidRDefault="00DE350F">
      <w:r>
        <w:separator/>
      </w:r>
    </w:p>
  </w:endnote>
  <w:endnote w:type="continuationSeparator" w:id="0">
    <w:p w:rsidR="00DE350F" w:rsidRDefault="00DE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50F" w:rsidRDefault="00DE350F">
      <w:r>
        <w:separator/>
      </w:r>
    </w:p>
  </w:footnote>
  <w:footnote w:type="continuationSeparator" w:id="0">
    <w:p w:rsidR="00DE350F" w:rsidRDefault="00DE35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50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350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E35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E35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2017-10-25T06:36:00Z</dcterms:created>
  <dcterms:modified xsi:type="dcterms:W3CDTF">2017-10-25T06:38:00Z</dcterms:modified>
</cp:coreProperties>
</file>