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2pt;height:53pt" o:ole="" fillcolor="window">
                  <v:imagedata r:id="rId7" o:title=""/>
                </v:shape>
                <o:OLEObject Type="Embed" ProgID="Word.Picture.8" ShapeID="_x0000_i1025" DrawAspect="Content" ObjectID="_1570550216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3F5D91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3F5D91">
              <w:rPr>
                <w:szCs w:val="28"/>
              </w:rPr>
              <w:t>25.10.2017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3F5D91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3F5D91">
              <w:rPr>
                <w:szCs w:val="28"/>
              </w:rPr>
              <w:t>№ 554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3F5D91" w:rsidRDefault="003F5D91" w:rsidP="00574E40">
            <w:pPr>
              <w:ind w:left="-108"/>
              <w:jc w:val="both"/>
            </w:pPr>
            <w:r w:rsidRPr="003F5D91">
              <w:t>О Законе Приморского края</w:t>
            </w:r>
            <w:r>
              <w:t xml:space="preserve"> </w:t>
            </w:r>
            <w:r>
              <w:br/>
            </w:r>
            <w:r w:rsidRPr="003F5D91">
              <w:rPr>
                <w:szCs w:val="28"/>
              </w:rPr>
              <w:t>"О внесении изменений в</w:t>
            </w:r>
            <w:r>
              <w:rPr>
                <w:szCs w:val="28"/>
              </w:rPr>
              <w:t xml:space="preserve"> </w:t>
            </w:r>
            <w:r w:rsidRPr="003F5D91">
              <w:rPr>
                <w:szCs w:val="28"/>
              </w:rPr>
              <w:t>Закон Приморского края</w:t>
            </w:r>
            <w:r>
              <w:rPr>
                <w:szCs w:val="28"/>
              </w:rPr>
              <w:t xml:space="preserve"> </w:t>
            </w:r>
            <w:r w:rsidRPr="003F5D91">
              <w:rPr>
                <w:szCs w:val="28"/>
              </w:rPr>
              <w:t xml:space="preserve">"Об </w:t>
            </w:r>
            <w:proofErr w:type="spellStart"/>
            <w:r w:rsidRPr="003F5D91">
              <w:rPr>
                <w:szCs w:val="28"/>
              </w:rPr>
              <w:t>адми</w:t>
            </w:r>
            <w:r>
              <w:rPr>
                <w:szCs w:val="28"/>
              </w:rPr>
              <w:t>-</w:t>
            </w:r>
            <w:r w:rsidRPr="003F5D91">
              <w:rPr>
                <w:szCs w:val="28"/>
              </w:rPr>
              <w:t>нистративных</w:t>
            </w:r>
            <w:proofErr w:type="spellEnd"/>
            <w:r w:rsidRPr="003F5D91">
              <w:rPr>
                <w:szCs w:val="28"/>
              </w:rPr>
              <w:t xml:space="preserve"> право</w:t>
            </w:r>
            <w:bookmarkStart w:id="0" w:name="_GoBack"/>
            <w:bookmarkEnd w:id="0"/>
            <w:r w:rsidRPr="003F5D91">
              <w:rPr>
                <w:szCs w:val="28"/>
              </w:rPr>
              <w:t>нарушениях в Приморском крае"</w:t>
            </w:r>
          </w:p>
        </w:tc>
      </w:tr>
    </w:tbl>
    <w:p w:rsidR="003F5D91" w:rsidRPr="003F5D91" w:rsidRDefault="003F5D91" w:rsidP="003F5D91"/>
    <w:p w:rsidR="003F5D91" w:rsidRPr="003F5D91" w:rsidRDefault="003F5D91" w:rsidP="003F5D91">
      <w:pPr>
        <w:ind w:firstLine="709"/>
        <w:jc w:val="both"/>
      </w:pPr>
      <w:r w:rsidRPr="003F5D91">
        <w:t>Законодательное Собрание Приморского края</w:t>
      </w:r>
    </w:p>
    <w:p w:rsidR="003F5D91" w:rsidRPr="003F5D91" w:rsidRDefault="003F5D91" w:rsidP="003F5D91"/>
    <w:p w:rsidR="003F5D91" w:rsidRPr="003F5D91" w:rsidRDefault="003F5D91" w:rsidP="003F5D91">
      <w:r w:rsidRPr="003F5D91">
        <w:t>ПОСТАНОВЛЯЕТ:</w:t>
      </w:r>
    </w:p>
    <w:p w:rsidR="003F5D91" w:rsidRPr="003F5D91" w:rsidRDefault="003F5D91" w:rsidP="003F5D91"/>
    <w:p w:rsidR="003F5D91" w:rsidRPr="003F5D91" w:rsidRDefault="003F5D91" w:rsidP="003F5D91">
      <w:pPr>
        <w:ind w:firstLine="709"/>
        <w:jc w:val="both"/>
      </w:pPr>
      <w:r w:rsidRPr="003F5D91">
        <w:t xml:space="preserve">1.Принять Закон Приморского края </w:t>
      </w:r>
      <w:r w:rsidRPr="003F5D91">
        <w:rPr>
          <w:szCs w:val="28"/>
        </w:rPr>
        <w:t>"О внесении изменений в Закон Приморского края "Об административных правонарушениях в Приморском крае"</w:t>
      </w:r>
      <w:r w:rsidRPr="003F5D91">
        <w:t>.</w:t>
      </w:r>
    </w:p>
    <w:p w:rsidR="003F5D91" w:rsidRPr="003F5D91" w:rsidRDefault="003F5D91" w:rsidP="003F5D91">
      <w:pPr>
        <w:ind w:firstLine="709"/>
        <w:jc w:val="both"/>
      </w:pPr>
    </w:p>
    <w:p w:rsidR="003F5D91" w:rsidRPr="003F5D91" w:rsidRDefault="003F5D91" w:rsidP="003F5D91">
      <w:pPr>
        <w:ind w:firstLine="709"/>
        <w:jc w:val="both"/>
      </w:pPr>
      <w:r w:rsidRPr="003F5D91">
        <w:t>2.Направить указанный Закон Губернатору Приморского края для обнародования.</w:t>
      </w:r>
    </w:p>
    <w:p w:rsidR="003F5D91" w:rsidRPr="003F5D91" w:rsidRDefault="003F5D91" w:rsidP="003F5D91">
      <w:pPr>
        <w:ind w:firstLine="709"/>
        <w:jc w:val="both"/>
      </w:pPr>
    </w:p>
    <w:p w:rsidR="003F5D91" w:rsidRPr="003F5D91" w:rsidRDefault="003F5D91" w:rsidP="003F5D91">
      <w:pPr>
        <w:ind w:firstLine="709"/>
        <w:jc w:val="both"/>
      </w:pPr>
      <w:r w:rsidRPr="003F5D91">
        <w:t>3.Настоящее постановление вступает в силу со дня его принятия.</w:t>
      </w:r>
    </w:p>
    <w:p w:rsidR="003F5D91" w:rsidRPr="003F5D91" w:rsidRDefault="003F5D91" w:rsidP="003F5D91">
      <w:pPr>
        <w:jc w:val="both"/>
      </w:pPr>
    </w:p>
    <w:p w:rsidR="003F5D91" w:rsidRPr="003F5D91" w:rsidRDefault="003F5D91" w:rsidP="003F5D91">
      <w:pPr>
        <w:jc w:val="both"/>
      </w:pPr>
    </w:p>
    <w:p w:rsidR="003F5D91" w:rsidRPr="003F5D91" w:rsidRDefault="003F5D91" w:rsidP="003F5D91">
      <w:pPr>
        <w:jc w:val="both"/>
      </w:pPr>
    </w:p>
    <w:p w:rsidR="003F5D91" w:rsidRPr="003F5D91" w:rsidRDefault="003F5D91" w:rsidP="003F5D91">
      <w:pPr>
        <w:jc w:val="both"/>
      </w:pPr>
      <w:r w:rsidRPr="003F5D91">
        <w:t>Председатель</w:t>
      </w:r>
    </w:p>
    <w:p w:rsidR="003F5D91" w:rsidRPr="003F5D91" w:rsidRDefault="003F5D91" w:rsidP="003F5D91">
      <w:pPr>
        <w:jc w:val="both"/>
      </w:pPr>
      <w:r w:rsidRPr="003F5D91">
        <w:t xml:space="preserve">Законодательного Собрания </w:t>
      </w:r>
      <w:r w:rsidRPr="003F5D91">
        <w:tab/>
      </w:r>
      <w:r w:rsidRPr="003F5D91">
        <w:tab/>
      </w:r>
      <w:r w:rsidRPr="003F5D91">
        <w:tab/>
      </w:r>
      <w:r w:rsidRPr="003F5D91">
        <w:tab/>
      </w:r>
      <w:r w:rsidRPr="003F5D91">
        <w:tab/>
      </w:r>
      <w:r w:rsidRPr="003F5D91">
        <w:tab/>
      </w:r>
      <w:r w:rsidRPr="003F5D91">
        <w:tab/>
        <w:t xml:space="preserve">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6ADB" w:rsidRDefault="00E26ADB">
      <w:r>
        <w:separator/>
      </w:r>
    </w:p>
  </w:endnote>
  <w:endnote w:type="continuationSeparator" w:id="0">
    <w:p w:rsidR="00E26ADB" w:rsidRDefault="00E26A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6ADB" w:rsidRDefault="00E26ADB">
      <w:r>
        <w:separator/>
      </w:r>
    </w:p>
  </w:footnote>
  <w:footnote w:type="continuationSeparator" w:id="0">
    <w:p w:rsidR="00E26ADB" w:rsidRDefault="00E26A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D91"/>
    <w:rsid w:val="00057575"/>
    <w:rsid w:val="000B3FB2"/>
    <w:rsid w:val="000D628E"/>
    <w:rsid w:val="000E5228"/>
    <w:rsid w:val="00123119"/>
    <w:rsid w:val="00155F7F"/>
    <w:rsid w:val="003325F4"/>
    <w:rsid w:val="00392E21"/>
    <w:rsid w:val="003F5D91"/>
    <w:rsid w:val="004B69FA"/>
    <w:rsid w:val="004D1A01"/>
    <w:rsid w:val="00574E40"/>
    <w:rsid w:val="0059650E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26ADB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yshina_e_v.ZS\AppData\Roaming\Microsoft\&#1064;&#1072;&#1073;&#1083;&#1086;&#1085;&#1099;\1&#1041;&#1083;&#1072;&#1085;&#1082;%20&#1087;&#1086;&#1089;&#1090;&#1072;&#1085;&#1086;&#1074;&#1083;&#1077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1Бланк постановления</Template>
  <TotalTime>2</TotalTime>
  <Pages>1</Pages>
  <Words>100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 В. Марюшина</dc:creator>
  <cp:lastModifiedBy>Егупова</cp:lastModifiedBy>
  <cp:revision>2</cp:revision>
  <cp:lastPrinted>2017-10-26T09:10:00Z</cp:lastPrinted>
  <dcterms:created xsi:type="dcterms:W3CDTF">2017-10-25T07:13:00Z</dcterms:created>
  <dcterms:modified xsi:type="dcterms:W3CDTF">2017-10-26T09:10:00Z</dcterms:modified>
</cp:coreProperties>
</file>