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65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17C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7C5A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7C5A" w:rsidRPr="00B17C5A">
              <w:rPr>
                <w:szCs w:val="28"/>
              </w:rPr>
              <w:t>577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7C5A" w:rsidP="0094344A">
            <w:pPr>
              <w:ind w:left="-108"/>
              <w:jc w:val="both"/>
            </w:pPr>
            <w:r w:rsidRPr="00A31C83">
              <w:t>О проекте закона Приморского края "О внесении изменения в статью 6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17C5A" w:rsidRDefault="00B17C5A" w:rsidP="00B17C5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17C5A" w:rsidRDefault="00B17C5A" w:rsidP="00B17C5A">
      <w:pPr>
        <w:pStyle w:val="a3"/>
        <w:tabs>
          <w:tab w:val="clear" w:pos="4153"/>
          <w:tab w:val="clear" w:pos="8306"/>
        </w:tabs>
      </w:pPr>
    </w:p>
    <w:p w:rsidR="00B17C5A" w:rsidRDefault="00B17C5A" w:rsidP="00B17C5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17C5A" w:rsidRDefault="00B17C5A" w:rsidP="00B17C5A"/>
    <w:p w:rsidR="00B17C5A" w:rsidRDefault="00B17C5A" w:rsidP="00B17C5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1.Отклонить проект закона Приморского края </w:t>
      </w:r>
      <w:r>
        <w:rPr>
          <w:szCs w:val="28"/>
        </w:rPr>
        <w:t>"</w:t>
      </w:r>
      <w:r w:rsidRPr="006379A2">
        <w:rPr>
          <w:szCs w:val="28"/>
        </w:rPr>
        <w:t>О внесении изменения в статью 6 Закона Приморского края "О транспортном налоге"</w:t>
      </w:r>
      <w:r>
        <w:rPr>
          <w:szCs w:val="28"/>
        </w:rPr>
        <w:t xml:space="preserve">, внесенный </w:t>
      </w:r>
      <w:r w:rsidRPr="006379A2">
        <w:rPr>
          <w:szCs w:val="28"/>
        </w:rPr>
        <w:t>депутатом Законодательного Собрания Приморского края Самсоновым А.А.</w:t>
      </w:r>
    </w:p>
    <w:p w:rsidR="00B17C5A" w:rsidRDefault="00B17C5A" w:rsidP="00B17C5A">
      <w:pPr>
        <w:pStyle w:val="a3"/>
        <w:tabs>
          <w:tab w:val="clear" w:pos="4153"/>
          <w:tab w:val="clear" w:pos="8306"/>
        </w:tabs>
        <w:jc w:val="both"/>
      </w:pPr>
    </w:p>
    <w:p w:rsidR="00B17C5A" w:rsidRDefault="00B17C5A" w:rsidP="00B17C5A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настоящее постановление </w:t>
      </w:r>
      <w:r w:rsidRPr="006379A2">
        <w:rPr>
          <w:szCs w:val="28"/>
        </w:rPr>
        <w:t>депутат</w:t>
      </w:r>
      <w:r>
        <w:rPr>
          <w:szCs w:val="28"/>
        </w:rPr>
        <w:t>у</w:t>
      </w:r>
      <w:r w:rsidRPr="006379A2">
        <w:rPr>
          <w:szCs w:val="28"/>
        </w:rPr>
        <w:t xml:space="preserve"> Законодательного Собрания Приморского края Самсонов</w:t>
      </w:r>
      <w:r>
        <w:rPr>
          <w:szCs w:val="28"/>
        </w:rPr>
        <w:t>у</w:t>
      </w:r>
      <w:r w:rsidRPr="006379A2">
        <w:rPr>
          <w:szCs w:val="28"/>
        </w:rPr>
        <w:t xml:space="preserve"> А.А.</w:t>
      </w:r>
    </w:p>
    <w:p w:rsidR="00B17C5A" w:rsidRDefault="00B17C5A" w:rsidP="00B17C5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7C5A" w:rsidRDefault="00B17C5A" w:rsidP="00B17C5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17C5A" w:rsidRPr="00B62AD0" w:rsidRDefault="00B17C5A" w:rsidP="00B17C5A">
      <w:pPr>
        <w:pStyle w:val="a3"/>
        <w:tabs>
          <w:tab w:val="clear" w:pos="4153"/>
          <w:tab w:val="clear" w:pos="8306"/>
        </w:tabs>
        <w:jc w:val="both"/>
      </w:pPr>
      <w:r>
        <w:rPr>
          <w:color w:val="FF0000"/>
        </w:rPr>
        <w:tab/>
      </w:r>
      <w:bookmarkStart w:id="0" w:name="_GoBack"/>
      <w:bookmarkEnd w:id="0"/>
    </w:p>
    <w:p w:rsidR="00B17C5A" w:rsidRPr="00B62AD0" w:rsidRDefault="00B17C5A" w:rsidP="00B17C5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7C5A" w:rsidRPr="00B62AD0" w:rsidRDefault="00B17C5A" w:rsidP="00B17C5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7C5A" w:rsidRDefault="00B17C5A" w:rsidP="00B17C5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17C5A" w:rsidRDefault="00B17C5A" w:rsidP="00B17C5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BE" w:rsidRDefault="00145EBE">
      <w:r>
        <w:separator/>
      </w:r>
    </w:p>
  </w:endnote>
  <w:endnote w:type="continuationSeparator" w:id="0">
    <w:p w:rsidR="00145EBE" w:rsidRDefault="0014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BE" w:rsidRDefault="00145EBE">
      <w:r>
        <w:separator/>
      </w:r>
    </w:p>
  </w:footnote>
  <w:footnote w:type="continuationSeparator" w:id="0">
    <w:p w:rsidR="00145EBE" w:rsidRDefault="00145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C5A"/>
    <w:rsid w:val="00057575"/>
    <w:rsid w:val="000B3FB2"/>
    <w:rsid w:val="000D628E"/>
    <w:rsid w:val="000E5228"/>
    <w:rsid w:val="00123119"/>
    <w:rsid w:val="00145EBE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7C5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17C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2017-10-25T04:21:00Z</cp:lastPrinted>
  <dcterms:created xsi:type="dcterms:W3CDTF">2017-10-25T04:21:00Z</dcterms:created>
  <dcterms:modified xsi:type="dcterms:W3CDTF">2017-10-25T04:22:00Z</dcterms:modified>
</cp:coreProperties>
</file>