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704483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46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464D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464D" w:rsidRPr="0083464D">
              <w:rPr>
                <w:szCs w:val="28"/>
              </w:rPr>
              <w:t>583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46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464D" w:rsidP="0094344A">
            <w:pPr>
              <w:ind w:left="-108"/>
              <w:jc w:val="both"/>
            </w:pPr>
            <w:r>
              <w:t xml:space="preserve">О внесении изменений в постановление Думы Приморского края от 25.03.1998 № 31 "О комиссии Приморского края </w:t>
            </w:r>
            <w:r>
              <w:br/>
              <w:t xml:space="preserve">по восстановлению прав </w:t>
            </w:r>
            <w:proofErr w:type="spellStart"/>
            <w:proofErr w:type="gramStart"/>
            <w:r>
              <w:t>реабили</w:t>
            </w:r>
            <w:proofErr w:type="spellEnd"/>
            <w:r>
              <w:t>-</w:t>
            </w:r>
            <w:r>
              <w:t>тированных</w:t>
            </w:r>
            <w:proofErr w:type="gramEnd"/>
            <w:r>
              <w:t xml:space="preserve"> жертв политических репрессий"</w:t>
            </w:r>
          </w:p>
          <w:p w:rsidR="000B3FB2" w:rsidRPr="0083464D" w:rsidRDefault="000B3FB2" w:rsidP="0094344A">
            <w:pPr>
              <w:ind w:left="-108"/>
              <w:jc w:val="both"/>
            </w:pPr>
          </w:p>
        </w:tc>
      </w:tr>
    </w:tbl>
    <w:p w:rsidR="0083464D" w:rsidRDefault="0083464D" w:rsidP="0083464D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83464D" w:rsidRDefault="0083464D" w:rsidP="0083464D"/>
    <w:p w:rsidR="0083464D" w:rsidRPr="00AF1AF3" w:rsidRDefault="0083464D" w:rsidP="0083464D">
      <w:r>
        <w:t>ПОСТАНОВЛЯЕТ:</w:t>
      </w:r>
    </w:p>
    <w:p w:rsidR="0083464D" w:rsidRPr="00AF1AF3" w:rsidRDefault="0083464D" w:rsidP="0083464D"/>
    <w:p w:rsidR="0083464D" w:rsidRDefault="0083464D" w:rsidP="0083464D">
      <w:pPr>
        <w:ind w:firstLine="709"/>
        <w:jc w:val="both"/>
      </w:pPr>
      <w:r w:rsidRPr="00AF1AF3">
        <w:t xml:space="preserve">1.Внести в постановление </w:t>
      </w:r>
      <w:r>
        <w:t xml:space="preserve">Думы Приморского края от 25.03.1998 № 31 "О комиссии Приморского края по восстановлению прав реабилитированных жертв политических репрессий" (в редакции постановления Законодательного Собрания Приморского края от 26.07.2017 № 486) </w:t>
      </w:r>
      <w:r w:rsidRPr="00AF1AF3">
        <w:t xml:space="preserve">(Ведомости </w:t>
      </w:r>
      <w:r>
        <w:t xml:space="preserve">Законодательного Собрания Приморского края, 2017, № 30, </w:t>
      </w:r>
      <w:r>
        <w:br/>
        <w:t>стр. 59</w:t>
      </w:r>
      <w:r w:rsidRPr="00AF1AF3">
        <w:t xml:space="preserve">) </w:t>
      </w:r>
      <w:r>
        <w:t xml:space="preserve">следующие </w:t>
      </w:r>
      <w:r w:rsidRPr="00AF1AF3">
        <w:t>изменения:</w:t>
      </w:r>
    </w:p>
    <w:p w:rsidR="0083464D" w:rsidRDefault="0083464D" w:rsidP="0083464D">
      <w:pPr>
        <w:ind w:firstLine="709"/>
        <w:jc w:val="both"/>
      </w:pPr>
      <w:r>
        <w:t>1)пункт 2 постановления изложить в следующей редакции:</w:t>
      </w:r>
    </w:p>
    <w:p w:rsidR="0083464D" w:rsidRDefault="0083464D" w:rsidP="0083464D">
      <w:pPr>
        <w:ind w:firstLine="709"/>
        <w:jc w:val="both"/>
      </w:pPr>
      <w:r>
        <w:t>"2.Утвердить состав указанной комиссии:</w:t>
      </w:r>
    </w:p>
    <w:p w:rsidR="0083464D" w:rsidRDefault="0083464D" w:rsidP="0083464D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83464D" w:rsidTr="00744DBA">
        <w:tc>
          <w:tcPr>
            <w:tcW w:w="3936" w:type="dxa"/>
            <w:shd w:val="clear" w:color="auto" w:fill="auto"/>
          </w:tcPr>
          <w:p w:rsidR="0083464D" w:rsidRDefault="0083464D" w:rsidP="00744DBA">
            <w:r>
              <w:t xml:space="preserve">Серебряков </w:t>
            </w:r>
          </w:p>
          <w:p w:rsidR="0083464D" w:rsidRDefault="0083464D" w:rsidP="00744DBA">
            <w:pPr>
              <w:jc w:val="both"/>
            </w:pPr>
            <w:r>
              <w:t>Павел Юрьевич</w:t>
            </w:r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вице-губернатор Приморского края, председатель комиссии;</w:t>
            </w:r>
          </w:p>
        </w:tc>
      </w:tr>
      <w:tr w:rsidR="0083464D" w:rsidTr="00744DBA">
        <w:tc>
          <w:tcPr>
            <w:tcW w:w="3936" w:type="dxa"/>
            <w:shd w:val="clear" w:color="auto" w:fill="auto"/>
          </w:tcPr>
          <w:p w:rsidR="0083464D" w:rsidRDefault="0083464D" w:rsidP="00744DBA"/>
          <w:p w:rsidR="0083464D" w:rsidRDefault="0083464D" w:rsidP="00744DBA">
            <w:r>
              <w:t xml:space="preserve">Беспалов </w:t>
            </w:r>
          </w:p>
          <w:p w:rsidR="0083464D" w:rsidRDefault="0083464D" w:rsidP="00744DBA">
            <w:r>
              <w:t>Владимир Георгиевич</w:t>
            </w:r>
          </w:p>
          <w:p w:rsidR="0083464D" w:rsidRDefault="0083464D" w:rsidP="00744DBA"/>
          <w:p w:rsidR="0083464D" w:rsidRDefault="0083464D" w:rsidP="00744DBA"/>
          <w:p w:rsidR="0083464D" w:rsidRDefault="0083464D" w:rsidP="00744DBA">
            <w:r>
              <w:t>Казаков</w:t>
            </w:r>
          </w:p>
          <w:p w:rsidR="0083464D" w:rsidRDefault="0083464D" w:rsidP="00744DBA">
            <w:r>
              <w:t>Алексей Викторович</w:t>
            </w:r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депутат Законодательного Собрания Приморского края;</w:t>
            </w: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директор департамента информационной политики Приморского края;</w:t>
            </w:r>
          </w:p>
        </w:tc>
      </w:tr>
      <w:tr w:rsidR="0083464D" w:rsidTr="00744DBA">
        <w:tc>
          <w:tcPr>
            <w:tcW w:w="3936" w:type="dxa"/>
            <w:shd w:val="clear" w:color="auto" w:fill="auto"/>
          </w:tcPr>
          <w:p w:rsidR="0083464D" w:rsidRDefault="0083464D" w:rsidP="00744DBA"/>
          <w:p w:rsidR="0083464D" w:rsidRDefault="0083464D" w:rsidP="00744DBA">
            <w:proofErr w:type="spellStart"/>
            <w:r>
              <w:t>Ясевич</w:t>
            </w:r>
            <w:proofErr w:type="spellEnd"/>
          </w:p>
          <w:p w:rsidR="0083464D" w:rsidRDefault="0083464D" w:rsidP="00744DBA">
            <w:r>
              <w:t>Павел Евгеньевич</w:t>
            </w:r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директор департамента внутренней политики Приморского края;</w:t>
            </w:r>
          </w:p>
        </w:tc>
      </w:tr>
      <w:tr w:rsidR="0083464D" w:rsidTr="00744DBA">
        <w:tc>
          <w:tcPr>
            <w:tcW w:w="3936" w:type="dxa"/>
            <w:shd w:val="clear" w:color="auto" w:fill="auto"/>
          </w:tcPr>
          <w:p w:rsidR="0083464D" w:rsidRDefault="0083464D" w:rsidP="00744DBA">
            <w:r>
              <w:lastRenderedPageBreak/>
              <w:t>Лаврентьева</w:t>
            </w:r>
          </w:p>
          <w:p w:rsidR="0083464D" w:rsidRDefault="0083464D" w:rsidP="00744DBA">
            <w:r>
              <w:t>Лилия Федоровна</w:t>
            </w:r>
          </w:p>
          <w:p w:rsidR="0083464D" w:rsidRDefault="0083464D" w:rsidP="00744DBA"/>
          <w:p w:rsidR="0083464D" w:rsidRDefault="0083464D" w:rsidP="00744DBA">
            <w:pPr>
              <w:pageBreakBefore/>
            </w:pPr>
          </w:p>
          <w:p w:rsidR="0083464D" w:rsidRDefault="0083464D" w:rsidP="00744DBA">
            <w:pPr>
              <w:pageBreakBefore/>
            </w:pPr>
            <w:proofErr w:type="spellStart"/>
            <w:r>
              <w:t>Филонина</w:t>
            </w:r>
            <w:proofErr w:type="spellEnd"/>
          </w:p>
          <w:p w:rsidR="0083464D" w:rsidRDefault="0083464D" w:rsidP="00744DBA">
            <w:r>
              <w:t>Елена Анатольевна</w:t>
            </w:r>
          </w:p>
          <w:p w:rsidR="0083464D" w:rsidRDefault="0083464D" w:rsidP="00744DBA"/>
          <w:p w:rsidR="0083464D" w:rsidRDefault="0083464D" w:rsidP="00744DBA"/>
          <w:p w:rsidR="0083464D" w:rsidRDefault="0083464D" w:rsidP="00744DBA"/>
          <w:p w:rsidR="0083464D" w:rsidRDefault="0083464D" w:rsidP="00744DBA">
            <w:r>
              <w:t>Мельничук</w:t>
            </w:r>
          </w:p>
          <w:p w:rsidR="0083464D" w:rsidRDefault="0083464D" w:rsidP="00744DBA">
            <w:r>
              <w:t xml:space="preserve">Лия </w:t>
            </w:r>
            <w:proofErr w:type="spellStart"/>
            <w:r>
              <w:t>Ароновна</w:t>
            </w:r>
            <w:proofErr w:type="spellEnd"/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bookmarkStart w:id="0" w:name="_GoBack"/>
            <w:bookmarkEnd w:id="0"/>
            <w:r>
              <w:t>- директор департамента труда и социального развития Приморского края;</w:t>
            </w: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ведущий консультант правового департамента Администрации Приморского края;</w:t>
            </w: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председатель совета Общественной организации Владивостокское историко-просветительское общество "Мемориал";</w:t>
            </w:r>
          </w:p>
        </w:tc>
      </w:tr>
      <w:tr w:rsidR="0083464D" w:rsidTr="00744DBA">
        <w:tc>
          <w:tcPr>
            <w:tcW w:w="3936" w:type="dxa"/>
            <w:shd w:val="clear" w:color="auto" w:fill="auto"/>
          </w:tcPr>
          <w:p w:rsidR="0083464D" w:rsidRPr="00D223F0" w:rsidRDefault="0083464D" w:rsidP="00744DBA">
            <w:pPr>
              <w:rPr>
                <w:szCs w:val="28"/>
              </w:rPr>
            </w:pPr>
          </w:p>
          <w:p w:rsidR="0083464D" w:rsidRPr="00D223F0" w:rsidRDefault="0083464D" w:rsidP="00744DBA">
            <w:pPr>
              <w:rPr>
                <w:szCs w:val="28"/>
              </w:rPr>
            </w:pPr>
            <w:r w:rsidRPr="00D223F0">
              <w:rPr>
                <w:szCs w:val="28"/>
              </w:rPr>
              <w:t>Зотов</w:t>
            </w:r>
          </w:p>
          <w:p w:rsidR="0083464D" w:rsidRDefault="0083464D" w:rsidP="00744DBA">
            <w:r w:rsidRPr="00D223F0">
              <w:rPr>
                <w:szCs w:val="28"/>
              </w:rPr>
              <w:t>Николай Владимирович</w:t>
            </w:r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 xml:space="preserve">- член </w:t>
            </w:r>
            <w:r w:rsidRPr="00CF265F">
              <w:t xml:space="preserve">совета Общественной </w:t>
            </w:r>
            <w:r>
              <w:br/>
            </w:r>
            <w:r w:rsidRPr="00CF265F">
              <w:t>организации Владивостокское историко-просветительское общество "Мемориал"</w:t>
            </w:r>
            <w:r>
              <w:t>;</w:t>
            </w:r>
          </w:p>
        </w:tc>
      </w:tr>
      <w:tr w:rsidR="0083464D" w:rsidTr="00744DBA">
        <w:tc>
          <w:tcPr>
            <w:tcW w:w="3936" w:type="dxa"/>
            <w:shd w:val="clear" w:color="auto" w:fill="auto"/>
          </w:tcPr>
          <w:p w:rsidR="0083464D" w:rsidRDefault="0083464D" w:rsidP="00744DBA"/>
          <w:p w:rsidR="0083464D" w:rsidRDefault="0083464D" w:rsidP="00744DBA">
            <w:r>
              <w:t>Морозова</w:t>
            </w:r>
          </w:p>
          <w:p w:rsidR="0083464D" w:rsidRDefault="0083464D" w:rsidP="00744DBA">
            <w:r>
              <w:t>Светлана Сергеевна</w:t>
            </w:r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 xml:space="preserve">- председатель </w:t>
            </w:r>
            <w:proofErr w:type="gramStart"/>
            <w:r>
              <w:t>Совета Почетных граждан муниципальных образований Приморского края</w:t>
            </w:r>
            <w:proofErr w:type="gramEnd"/>
            <w:r>
              <w:t>;</w:t>
            </w:r>
          </w:p>
        </w:tc>
      </w:tr>
      <w:tr w:rsidR="0083464D" w:rsidTr="00744DBA">
        <w:tc>
          <w:tcPr>
            <w:tcW w:w="3936" w:type="dxa"/>
            <w:shd w:val="clear" w:color="auto" w:fill="auto"/>
          </w:tcPr>
          <w:p w:rsidR="0083464D" w:rsidRDefault="0083464D" w:rsidP="00744DBA"/>
          <w:p w:rsidR="0083464D" w:rsidRDefault="0083464D" w:rsidP="00744DBA">
            <w:proofErr w:type="spellStart"/>
            <w:r>
              <w:t>Иовкова</w:t>
            </w:r>
            <w:proofErr w:type="spellEnd"/>
          </w:p>
          <w:p w:rsidR="0083464D" w:rsidRDefault="0083464D" w:rsidP="00744DBA">
            <w:r>
              <w:t>Зинаида Андреевна</w:t>
            </w:r>
          </w:p>
        </w:tc>
        <w:tc>
          <w:tcPr>
            <w:tcW w:w="5634" w:type="dxa"/>
            <w:shd w:val="clear" w:color="auto" w:fill="auto"/>
          </w:tcPr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</w:p>
          <w:p w:rsidR="0083464D" w:rsidRDefault="0083464D" w:rsidP="00744DBA">
            <w:pPr>
              <w:jc w:val="both"/>
            </w:pPr>
            <w:r>
              <w:t>- председатель краевого совета Общественной организации женщин Приморского края – Приморского регионального отделения общественной организации "Союз женщин России"</w:t>
            </w:r>
            <w:proofErr w:type="gramStart"/>
            <w:r>
              <w:t>."</w:t>
            </w:r>
            <w:proofErr w:type="gramEnd"/>
            <w:r>
              <w:t>;</w:t>
            </w:r>
          </w:p>
        </w:tc>
      </w:tr>
    </w:tbl>
    <w:p w:rsidR="0083464D" w:rsidRDefault="0083464D" w:rsidP="0083464D">
      <w:pPr>
        <w:ind w:firstLine="709"/>
        <w:jc w:val="both"/>
      </w:pPr>
      <w:r>
        <w:t>2)в</w:t>
      </w:r>
      <w:r w:rsidRPr="00E43BAE">
        <w:t xml:space="preserve"> </w:t>
      </w:r>
      <w:r>
        <w:t>Положении</w:t>
      </w:r>
      <w:r w:rsidRPr="00686409">
        <w:t xml:space="preserve"> </w:t>
      </w:r>
      <w:r>
        <w:t>о</w:t>
      </w:r>
      <w:r w:rsidRPr="00686409">
        <w:t xml:space="preserve"> комиссии Приморского края по восстановлению прав реабилитированных жертв политических репрессий</w:t>
      </w:r>
      <w:r>
        <w:t>:</w:t>
      </w:r>
    </w:p>
    <w:p w:rsidR="0083464D" w:rsidRDefault="0083464D" w:rsidP="0083464D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разделе 2:</w:t>
      </w:r>
    </w:p>
    <w:p w:rsidR="0083464D" w:rsidRDefault="0083464D" w:rsidP="0083464D">
      <w:pPr>
        <w:ind w:firstLine="709"/>
        <w:jc w:val="both"/>
      </w:pPr>
      <w:r>
        <w:t>пункт 2.5 изложить в следующей редакции:</w:t>
      </w:r>
    </w:p>
    <w:p w:rsidR="0083464D" w:rsidRDefault="0083464D" w:rsidP="0083464D">
      <w:pPr>
        <w:ind w:firstLine="709"/>
        <w:jc w:val="both"/>
      </w:pPr>
      <w:r>
        <w:t>"2.5.Состав комиссии и председатель комиссии утверждаются постановлением Законодательного Собрания Приморского края</w:t>
      </w:r>
      <w:proofErr w:type="gramStart"/>
      <w:r>
        <w:t>.";</w:t>
      </w:r>
      <w:proofErr w:type="gramEnd"/>
    </w:p>
    <w:p w:rsidR="0083464D" w:rsidRDefault="0083464D" w:rsidP="0083464D">
      <w:pPr>
        <w:ind w:firstLine="709"/>
        <w:jc w:val="both"/>
      </w:pPr>
      <w:r>
        <w:t>дополнить пунктом 2.5</w:t>
      </w:r>
      <w:r w:rsidRPr="00B25E9C">
        <w:rPr>
          <w:vertAlign w:val="superscript"/>
        </w:rPr>
        <w:t>1</w:t>
      </w:r>
      <w:r>
        <w:t xml:space="preserve"> следующего содержания:</w:t>
      </w:r>
    </w:p>
    <w:p w:rsidR="0083464D" w:rsidRDefault="0083464D" w:rsidP="0083464D">
      <w:pPr>
        <w:ind w:firstLine="709"/>
        <w:jc w:val="both"/>
      </w:pPr>
      <w:r>
        <w:t>"2.</w:t>
      </w:r>
      <w:r w:rsidRPr="00B25E9C">
        <w:t>5</w:t>
      </w:r>
      <w:r w:rsidRPr="00B25E9C">
        <w:rPr>
          <w:vertAlign w:val="superscript"/>
        </w:rPr>
        <w:t>1</w:t>
      </w:r>
      <w:r>
        <w:t>.</w:t>
      </w:r>
      <w:r w:rsidRPr="00B25E9C">
        <w:t>Порядок</w:t>
      </w:r>
      <w:r>
        <w:t xml:space="preserve"> избрания заместителя председателя и секретаря комиссии определяется комиссией самостоятельно</w:t>
      </w:r>
      <w:proofErr w:type="gramStart"/>
      <w:r>
        <w:t>.";</w:t>
      </w:r>
      <w:proofErr w:type="gramEnd"/>
    </w:p>
    <w:p w:rsidR="0083464D" w:rsidRDefault="0083464D" w:rsidP="0083464D">
      <w:pPr>
        <w:ind w:firstLine="709"/>
        <w:jc w:val="both"/>
      </w:pPr>
      <w:r>
        <w:t>б</w:t>
      </w:r>
      <w:proofErr w:type="gramStart"/>
      <w:r>
        <w:t>)п</w:t>
      </w:r>
      <w:proofErr w:type="gramEnd"/>
      <w:r>
        <w:t xml:space="preserve">одпункт 3.2.3 пункта 3.2 раздела 3 </w:t>
      </w:r>
      <w:r w:rsidRPr="00754914">
        <w:t>изложить в следующей редакции</w:t>
      </w:r>
      <w:r>
        <w:t>:</w:t>
      </w:r>
    </w:p>
    <w:p w:rsidR="0083464D" w:rsidRDefault="0083464D" w:rsidP="0083464D">
      <w:pPr>
        <w:ind w:firstLine="709"/>
        <w:jc w:val="both"/>
      </w:pPr>
      <w:r w:rsidRPr="00754914">
        <w:t>"3.2.3.</w:t>
      </w:r>
      <w:r>
        <w:t>о</w:t>
      </w:r>
      <w:r w:rsidRPr="00754914">
        <w:t xml:space="preserve">существляет совместно с общественными организациями </w:t>
      </w:r>
      <w:r>
        <w:br/>
      </w:r>
      <w:r w:rsidRPr="00754914">
        <w:t xml:space="preserve">и объединениями граждан, пострадавших от политических репрессий, работу по подготовке и изданию </w:t>
      </w:r>
      <w:proofErr w:type="gramStart"/>
      <w:r w:rsidRPr="00754914">
        <w:t>Книги памяти жертв политических репрессий</w:t>
      </w:r>
      <w:proofErr w:type="gramEnd"/>
      <w:r w:rsidRPr="00754914">
        <w:t>;"</w:t>
      </w:r>
      <w:r>
        <w:t>;</w:t>
      </w:r>
    </w:p>
    <w:p w:rsidR="0083464D" w:rsidRPr="00AB16A8" w:rsidRDefault="0083464D" w:rsidP="0083464D">
      <w:pPr>
        <w:pageBreakBefore/>
        <w:ind w:firstLine="709"/>
        <w:jc w:val="both"/>
      </w:pPr>
      <w:r w:rsidRPr="00AB16A8">
        <w:lastRenderedPageBreak/>
        <w:t>в</w:t>
      </w:r>
      <w:proofErr w:type="gramStart"/>
      <w:r w:rsidRPr="00AB16A8">
        <w:t>)</w:t>
      </w:r>
      <w:r>
        <w:t>п</w:t>
      </w:r>
      <w:proofErr w:type="gramEnd"/>
      <w:r>
        <w:t>ункт 4.6</w:t>
      </w:r>
      <w:r w:rsidRPr="00AB16A8">
        <w:t xml:space="preserve"> раздел</w:t>
      </w:r>
      <w:r>
        <w:t>а</w:t>
      </w:r>
      <w:r w:rsidRPr="00AB16A8">
        <w:t xml:space="preserve"> 4</w:t>
      </w:r>
      <w:r w:rsidRPr="00F16999">
        <w:t xml:space="preserve"> </w:t>
      </w:r>
      <w:r w:rsidRPr="00AB16A8">
        <w:t>изложить в следующей редакции</w:t>
      </w:r>
      <w:r>
        <w:t>:</w:t>
      </w:r>
    </w:p>
    <w:p w:rsidR="0083464D" w:rsidRDefault="0083464D" w:rsidP="008346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16A8">
        <w:t>"4.6.</w:t>
      </w:r>
      <w:r w:rsidRPr="00AB16A8">
        <w:rPr>
          <w:szCs w:val="28"/>
        </w:rPr>
        <w:t xml:space="preserve">Решение принимается простым большинством голосов присутствующих на заседании членов комиссии. В </w:t>
      </w:r>
      <w:proofErr w:type="gramStart"/>
      <w:r w:rsidRPr="00AB16A8">
        <w:rPr>
          <w:szCs w:val="28"/>
        </w:rPr>
        <w:t>случае</w:t>
      </w:r>
      <w:proofErr w:type="gramEnd"/>
      <w:r w:rsidRPr="00AB16A8">
        <w:rPr>
          <w:szCs w:val="28"/>
        </w:rPr>
        <w:t xml:space="preserve"> равенства голосов решающим является голос председателя комиссии, а в его отсутствие – голос заместителя председателя комиссии. Принятое решение оформляется в виде заключения, которое подписывается председательствующим на заседании комиссии и секретарем комиссии</w:t>
      </w:r>
      <w:proofErr w:type="gramStart"/>
      <w:r w:rsidRPr="00AB16A8">
        <w:rPr>
          <w:szCs w:val="28"/>
        </w:rPr>
        <w:t>.".</w:t>
      </w:r>
      <w:proofErr w:type="gramEnd"/>
    </w:p>
    <w:p w:rsidR="0083464D" w:rsidRDefault="0083464D" w:rsidP="008346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464D" w:rsidRDefault="0083464D" w:rsidP="0083464D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>
        <w:t>.Настоящее постановление вступает в силу со дня его принятия.</w:t>
      </w:r>
    </w:p>
    <w:p w:rsidR="0083464D" w:rsidRDefault="0083464D" w:rsidP="0083464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3464D" w:rsidRDefault="0083464D" w:rsidP="0083464D">
      <w:pPr>
        <w:jc w:val="both"/>
      </w:pPr>
    </w:p>
    <w:p w:rsidR="0083464D" w:rsidRDefault="0083464D" w:rsidP="0083464D">
      <w:pPr>
        <w:jc w:val="both"/>
      </w:pPr>
    </w:p>
    <w:p w:rsidR="0083464D" w:rsidRDefault="0083464D" w:rsidP="0083464D">
      <w:pPr>
        <w:jc w:val="both"/>
      </w:pPr>
      <w:r>
        <w:t>Председатель</w:t>
      </w:r>
    </w:p>
    <w:p w:rsidR="0083464D" w:rsidRDefault="0083464D" w:rsidP="0083464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3464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315" w:rsidRDefault="00E16315">
      <w:r>
        <w:separator/>
      </w:r>
    </w:p>
  </w:endnote>
  <w:endnote w:type="continuationSeparator" w:id="0">
    <w:p w:rsidR="00E16315" w:rsidRDefault="00E1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315" w:rsidRDefault="00E16315">
      <w:r>
        <w:separator/>
      </w:r>
    </w:p>
  </w:footnote>
  <w:footnote w:type="continuationSeparator" w:id="0">
    <w:p w:rsidR="00E16315" w:rsidRDefault="00E1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64D" w:rsidRDefault="0083464D" w:rsidP="008346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64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464D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631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346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2017-10-25T04:52:00Z</cp:lastPrinted>
  <dcterms:created xsi:type="dcterms:W3CDTF">2017-10-25T04:50:00Z</dcterms:created>
  <dcterms:modified xsi:type="dcterms:W3CDTF">2017-10-25T04:52:00Z</dcterms:modified>
</cp:coreProperties>
</file>