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045249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C129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C1297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C1297" w:rsidRPr="006C1297">
              <w:rPr>
                <w:szCs w:val="28"/>
              </w:rPr>
              <w:t>579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C129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C1297" w:rsidP="0094344A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изменения в статью 11</w:t>
            </w:r>
            <w:r w:rsidRPr="002B0B76">
              <w:rPr>
                <w:szCs w:val="28"/>
                <w:vertAlign w:val="superscript"/>
              </w:rPr>
              <w:t>2</w:t>
            </w:r>
            <w:r>
              <w:rPr>
                <w:szCs w:val="28"/>
              </w:rPr>
              <w:t xml:space="preserve"> Закона Приморского края "Об обороте земель сельскохозяйственного назначения на территории Приморского края"</w:t>
            </w:r>
            <w:proofErr w:type="gramEnd"/>
          </w:p>
          <w:p w:rsidR="000B3FB2" w:rsidRPr="006C1297" w:rsidRDefault="000B3FB2" w:rsidP="0094344A">
            <w:pPr>
              <w:ind w:left="-108"/>
              <w:jc w:val="both"/>
            </w:pPr>
          </w:p>
        </w:tc>
      </w:tr>
    </w:tbl>
    <w:p w:rsidR="006C1297" w:rsidRDefault="006C1297" w:rsidP="006C1297">
      <w:pPr>
        <w:ind w:firstLine="709"/>
      </w:pPr>
      <w:r>
        <w:t>Законодательное Собрание Приморского края</w:t>
      </w:r>
    </w:p>
    <w:p w:rsidR="006C1297" w:rsidRDefault="006C1297" w:rsidP="006C1297"/>
    <w:p w:rsidR="006C1297" w:rsidRDefault="006C1297" w:rsidP="006C1297">
      <w:r>
        <w:t>ПОСТАНОВЛЯЕТ:</w:t>
      </w:r>
    </w:p>
    <w:p w:rsidR="006C1297" w:rsidRDefault="006C1297" w:rsidP="006C1297"/>
    <w:p w:rsidR="006C1297" w:rsidRDefault="006C1297" w:rsidP="006C1297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</w:t>
      </w:r>
      <w:r>
        <w:rPr>
          <w:szCs w:val="28"/>
        </w:rPr>
        <w:t>"О внесении изменения в статью 11</w:t>
      </w:r>
      <w:r w:rsidRPr="002B0B76">
        <w:rPr>
          <w:szCs w:val="28"/>
          <w:vertAlign w:val="superscript"/>
        </w:rPr>
        <w:t>2</w:t>
      </w:r>
      <w:r>
        <w:rPr>
          <w:szCs w:val="28"/>
        </w:rPr>
        <w:t xml:space="preserve"> Закона Приморского края "Об обороте земель сельскохозяйственного назначения на территории Приморского края"</w:t>
      </w:r>
      <w:r>
        <w:t xml:space="preserve"> в первом чтении.</w:t>
      </w:r>
    </w:p>
    <w:p w:rsidR="006C1297" w:rsidRDefault="006C1297" w:rsidP="006C1297"/>
    <w:p w:rsidR="006C1297" w:rsidRPr="001B00F6" w:rsidRDefault="006C1297" w:rsidP="006C1297">
      <w:pPr>
        <w:ind w:firstLine="709"/>
        <w:jc w:val="both"/>
      </w:pPr>
      <w:r w:rsidRPr="001B00F6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>
        <w:t>9</w:t>
      </w:r>
      <w:r w:rsidRPr="001B00F6">
        <w:t xml:space="preserve"> </w:t>
      </w:r>
      <w:r>
        <w:t>ноября</w:t>
      </w:r>
      <w:r w:rsidRPr="001B00F6">
        <w:t xml:space="preserve"> 2017 года.</w:t>
      </w:r>
    </w:p>
    <w:p w:rsidR="006C1297" w:rsidRPr="001B00F6" w:rsidRDefault="006C1297" w:rsidP="006C1297">
      <w:pPr>
        <w:ind w:firstLine="709"/>
        <w:jc w:val="both"/>
      </w:pPr>
    </w:p>
    <w:p w:rsidR="006C1297" w:rsidRPr="001B00F6" w:rsidRDefault="006C1297" w:rsidP="006C1297">
      <w:pPr>
        <w:ind w:firstLine="709"/>
        <w:jc w:val="both"/>
      </w:pPr>
      <w:r w:rsidRPr="001B00F6">
        <w:t xml:space="preserve">3.Комитету Законодательного Собрания по </w:t>
      </w:r>
      <w:proofErr w:type="gramStart"/>
      <w:r w:rsidRPr="001B00F6">
        <w:t>продовольственной</w:t>
      </w:r>
      <w:proofErr w:type="gramEnd"/>
      <w:r w:rsidRPr="001B00F6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C1297" w:rsidRPr="001B00F6" w:rsidRDefault="006C1297" w:rsidP="006C1297">
      <w:pPr>
        <w:jc w:val="both"/>
      </w:pPr>
    </w:p>
    <w:p w:rsidR="006C1297" w:rsidRDefault="006C1297" w:rsidP="006C1297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6C1297" w:rsidRDefault="006C1297" w:rsidP="006C1297"/>
    <w:p w:rsidR="006C1297" w:rsidRDefault="006C1297" w:rsidP="006C1297"/>
    <w:p w:rsidR="006C1297" w:rsidRDefault="006C1297" w:rsidP="006C1297"/>
    <w:p w:rsidR="006C1297" w:rsidRDefault="006C1297" w:rsidP="006C1297">
      <w:r>
        <w:t>Председатель</w:t>
      </w:r>
    </w:p>
    <w:p w:rsidR="006C1297" w:rsidRDefault="006C1297" w:rsidP="006C1297">
      <w:pPr>
        <w:tabs>
          <w:tab w:val="right" w:pos="9356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6C1297" w:rsidRDefault="006C1297" w:rsidP="006C1297">
      <w:pPr>
        <w:ind w:firstLine="709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7A3" w:rsidRDefault="008527A3">
      <w:r>
        <w:separator/>
      </w:r>
    </w:p>
  </w:endnote>
  <w:endnote w:type="continuationSeparator" w:id="0">
    <w:p w:rsidR="008527A3" w:rsidRDefault="00852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7A3" w:rsidRDefault="008527A3">
      <w:r>
        <w:separator/>
      </w:r>
    </w:p>
  </w:footnote>
  <w:footnote w:type="continuationSeparator" w:id="0">
    <w:p w:rsidR="008527A3" w:rsidRDefault="008527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129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C1297"/>
    <w:rsid w:val="006D45ED"/>
    <w:rsid w:val="006E650F"/>
    <w:rsid w:val="00726997"/>
    <w:rsid w:val="007B48E7"/>
    <w:rsid w:val="007B5289"/>
    <w:rsid w:val="00835A0E"/>
    <w:rsid w:val="008527A3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2017-10-25T06:00:00Z</cp:lastPrinted>
  <dcterms:created xsi:type="dcterms:W3CDTF">2017-10-25T05:58:00Z</dcterms:created>
  <dcterms:modified xsi:type="dcterms:W3CDTF">2017-10-25T06:00:00Z</dcterms:modified>
</cp:coreProperties>
</file>