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25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3B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3BDD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3BDD" w:rsidRPr="00413BDD">
              <w:rPr>
                <w:szCs w:val="28"/>
              </w:rPr>
              <w:t>566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3B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3BDD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413BDD" w:rsidRDefault="000B3FB2" w:rsidP="0094344A">
            <w:pPr>
              <w:ind w:left="-108"/>
              <w:jc w:val="both"/>
            </w:pPr>
          </w:p>
        </w:tc>
      </w:tr>
    </w:tbl>
    <w:p w:rsidR="00413BDD" w:rsidRDefault="00413BDD" w:rsidP="00413BDD">
      <w:pPr>
        <w:ind w:firstLine="709"/>
      </w:pPr>
      <w:r>
        <w:t>Законодательное Собрание Приморского края</w:t>
      </w:r>
    </w:p>
    <w:p w:rsidR="00413BDD" w:rsidRDefault="00413BDD" w:rsidP="00413BDD"/>
    <w:p w:rsidR="00413BDD" w:rsidRDefault="00413BDD" w:rsidP="00413BDD">
      <w:r>
        <w:t>ПОСТАНОВЛЯЕТ:</w:t>
      </w:r>
    </w:p>
    <w:p w:rsidR="00413BDD" w:rsidRDefault="00413BDD" w:rsidP="00413BDD"/>
    <w:p w:rsidR="00413BDD" w:rsidRDefault="00413BDD" w:rsidP="00413BDD">
      <w:pPr>
        <w:ind w:firstLine="709"/>
        <w:jc w:val="both"/>
      </w:pPr>
      <w:proofErr w:type="gramStart"/>
      <w:r>
        <w:t>1.Принять проект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во втором чтении.</w:t>
      </w:r>
      <w:proofErr w:type="gramEnd"/>
    </w:p>
    <w:p w:rsidR="00413BDD" w:rsidRDefault="00413BDD" w:rsidP="00413BDD"/>
    <w:p w:rsidR="00413BDD" w:rsidRDefault="00413BDD" w:rsidP="00413BDD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13BDD" w:rsidRDefault="00413BDD" w:rsidP="00413BDD"/>
    <w:p w:rsidR="00413BDD" w:rsidRDefault="00413BDD" w:rsidP="00413BD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13BDD" w:rsidRDefault="00413BDD" w:rsidP="00413BDD">
      <w:pPr>
        <w:jc w:val="both"/>
      </w:pPr>
    </w:p>
    <w:p w:rsidR="00413BDD" w:rsidRDefault="00413BDD" w:rsidP="00413BDD">
      <w:pPr>
        <w:jc w:val="both"/>
      </w:pPr>
    </w:p>
    <w:p w:rsidR="00413BDD" w:rsidRDefault="00413BDD" w:rsidP="00413BDD">
      <w:pPr>
        <w:jc w:val="both"/>
      </w:pPr>
    </w:p>
    <w:p w:rsidR="00413BDD" w:rsidRDefault="00413BDD" w:rsidP="00413BDD">
      <w:pPr>
        <w:jc w:val="both"/>
      </w:pPr>
      <w:r>
        <w:t>Председатель</w:t>
      </w:r>
    </w:p>
    <w:p w:rsidR="00413BDD" w:rsidRDefault="00413BDD" w:rsidP="00413BDD">
      <w:pPr>
        <w:tabs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413BDD" w:rsidRDefault="00413BDD" w:rsidP="00413BD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0D7" w:rsidRDefault="004520D7">
      <w:r>
        <w:separator/>
      </w:r>
    </w:p>
  </w:endnote>
  <w:endnote w:type="continuationSeparator" w:id="0">
    <w:p w:rsidR="004520D7" w:rsidRDefault="0045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0D7" w:rsidRDefault="004520D7">
      <w:r>
        <w:separator/>
      </w:r>
    </w:p>
  </w:footnote>
  <w:footnote w:type="continuationSeparator" w:id="0">
    <w:p w:rsidR="004520D7" w:rsidRDefault="0045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BDD"/>
    <w:rsid w:val="00057575"/>
    <w:rsid w:val="000B3FB2"/>
    <w:rsid w:val="000D628E"/>
    <w:rsid w:val="000E5228"/>
    <w:rsid w:val="00123119"/>
    <w:rsid w:val="00155F7F"/>
    <w:rsid w:val="003325F4"/>
    <w:rsid w:val="00392E21"/>
    <w:rsid w:val="00413BDD"/>
    <w:rsid w:val="004520D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2017-10-25T06:01:00Z</cp:lastPrinted>
  <dcterms:created xsi:type="dcterms:W3CDTF">2017-10-25T06:00:00Z</dcterms:created>
  <dcterms:modified xsi:type="dcterms:W3CDTF">2017-10-25T06:01:00Z</dcterms:modified>
</cp:coreProperties>
</file>