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4407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A727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A7275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A7275" w:rsidRPr="00CA7275">
              <w:rPr>
                <w:szCs w:val="28"/>
              </w:rPr>
              <w:t>546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A727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A7275" w:rsidP="0094344A">
            <w:pPr>
              <w:ind w:left="-108"/>
              <w:jc w:val="both"/>
            </w:pPr>
            <w:r w:rsidRPr="003E64B3">
              <w:t xml:space="preserve">О </w:t>
            </w:r>
            <w:r>
              <w:t>Законе</w:t>
            </w:r>
            <w:r w:rsidRPr="003E64B3">
              <w:t xml:space="preserve"> Приморского края </w:t>
            </w:r>
            <w:r>
              <w:rPr>
                <w:szCs w:val="28"/>
              </w:rPr>
              <w:t>"</w:t>
            </w:r>
            <w:r w:rsidRPr="007157F7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изменения</w:t>
            </w:r>
            <w:r w:rsidRPr="007157F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Закон Приморского края "Об </w:t>
            </w:r>
            <w:proofErr w:type="spellStart"/>
            <w:proofErr w:type="gramStart"/>
            <w:r>
              <w:rPr>
                <w:szCs w:val="28"/>
              </w:rPr>
              <w:t>организа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ции</w:t>
            </w:r>
            <w:proofErr w:type="spellEnd"/>
            <w:proofErr w:type="gramEnd"/>
            <w:r>
              <w:rPr>
                <w:szCs w:val="28"/>
              </w:rPr>
              <w:t xml:space="preserve"> транспортного обслуживания населения в Приморском крае"</w:t>
            </w:r>
          </w:p>
          <w:p w:rsidR="000B3FB2" w:rsidRPr="00CA7275" w:rsidRDefault="000B3FB2" w:rsidP="0094344A">
            <w:pPr>
              <w:ind w:left="-108"/>
              <w:jc w:val="both"/>
            </w:pPr>
          </w:p>
        </w:tc>
      </w:tr>
    </w:tbl>
    <w:p w:rsidR="00CA7275" w:rsidRDefault="00CA7275" w:rsidP="00CA7275">
      <w:pPr>
        <w:ind w:firstLine="720"/>
      </w:pPr>
      <w:r>
        <w:t xml:space="preserve">Законодательное Собрание Приморского края </w:t>
      </w:r>
    </w:p>
    <w:p w:rsidR="00CA7275" w:rsidRDefault="00CA7275" w:rsidP="00CA7275"/>
    <w:p w:rsidR="00CA7275" w:rsidRDefault="00CA7275" w:rsidP="00CA7275">
      <w:r>
        <w:t>ПОСТАНОВЛЯЕТ:</w:t>
      </w:r>
    </w:p>
    <w:p w:rsidR="00CA7275" w:rsidRDefault="00CA7275" w:rsidP="00CA7275">
      <w:pPr>
        <w:ind w:firstLine="709"/>
        <w:jc w:val="both"/>
      </w:pPr>
    </w:p>
    <w:p w:rsidR="00CA7275" w:rsidRDefault="00CA7275" w:rsidP="00CA7275">
      <w:pPr>
        <w:ind w:firstLine="709"/>
        <w:jc w:val="both"/>
      </w:pPr>
      <w:r>
        <w:t>1.Принять Закон Приморского края "О внесении изменения</w:t>
      </w:r>
      <w:r w:rsidRPr="00D06C1F">
        <w:t xml:space="preserve"> в Закон Приморского края "Об организации транспортного обслуживания населения в Приморском крае"</w:t>
      </w:r>
      <w:r>
        <w:t>.</w:t>
      </w:r>
    </w:p>
    <w:p w:rsidR="00CA7275" w:rsidRDefault="00CA7275" w:rsidP="00CA7275">
      <w:pPr>
        <w:jc w:val="both"/>
      </w:pPr>
    </w:p>
    <w:p w:rsidR="00CA7275" w:rsidRDefault="00CA7275" w:rsidP="00CA7275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A7275" w:rsidRDefault="00CA7275" w:rsidP="00CA7275">
      <w:pPr>
        <w:jc w:val="both"/>
      </w:pPr>
      <w:r>
        <w:tab/>
      </w:r>
    </w:p>
    <w:p w:rsidR="00CA7275" w:rsidRDefault="00CA7275" w:rsidP="00CA7275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A7275" w:rsidRDefault="00CA7275" w:rsidP="00CA7275">
      <w:pPr>
        <w:jc w:val="both"/>
      </w:pPr>
      <w:bookmarkStart w:id="0" w:name="_GoBack"/>
      <w:bookmarkEnd w:id="0"/>
    </w:p>
    <w:p w:rsidR="00CA7275" w:rsidRDefault="00CA7275" w:rsidP="00CA7275">
      <w:pPr>
        <w:jc w:val="both"/>
      </w:pPr>
    </w:p>
    <w:p w:rsidR="00CA7275" w:rsidRDefault="00CA7275" w:rsidP="00CA7275">
      <w:pPr>
        <w:jc w:val="both"/>
      </w:pPr>
    </w:p>
    <w:p w:rsidR="00CA7275" w:rsidRDefault="00CA7275" w:rsidP="00CA7275">
      <w:pPr>
        <w:jc w:val="both"/>
      </w:pPr>
      <w:r>
        <w:t xml:space="preserve">Председатель </w:t>
      </w:r>
    </w:p>
    <w:p w:rsidR="00CA7275" w:rsidRDefault="00CA7275" w:rsidP="00CA727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B65" w:rsidRDefault="009B6B65">
      <w:r>
        <w:separator/>
      </w:r>
    </w:p>
  </w:endnote>
  <w:endnote w:type="continuationSeparator" w:id="0">
    <w:p w:rsidR="009B6B65" w:rsidRDefault="009B6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B65" w:rsidRDefault="009B6B65">
      <w:r>
        <w:separator/>
      </w:r>
    </w:p>
  </w:footnote>
  <w:footnote w:type="continuationSeparator" w:id="0">
    <w:p w:rsidR="009B6B65" w:rsidRDefault="009B6B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727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B6B65"/>
    <w:rsid w:val="009C06BA"/>
    <w:rsid w:val="00A13794"/>
    <w:rsid w:val="00A26C60"/>
    <w:rsid w:val="00A93332"/>
    <w:rsid w:val="00AE5EE6"/>
    <w:rsid w:val="00BA58C7"/>
    <w:rsid w:val="00C20E8F"/>
    <w:rsid w:val="00CA7275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2017-10-25T03:40:00Z</cp:lastPrinted>
  <dcterms:created xsi:type="dcterms:W3CDTF">2017-10-25T03:40:00Z</dcterms:created>
  <dcterms:modified xsi:type="dcterms:W3CDTF">2017-10-25T03:41:00Z</dcterms:modified>
</cp:coreProperties>
</file>