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91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66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66A8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66A8" w:rsidRPr="006F66A8">
              <w:rPr>
                <w:szCs w:val="28"/>
              </w:rPr>
              <w:t>570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66A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66A8" w:rsidP="0094344A">
            <w:pPr>
              <w:ind w:left="-108"/>
              <w:jc w:val="both"/>
            </w:pPr>
            <w:r>
              <w:t xml:space="preserve">О проекте закона Приморского края "О величине прожиточного минимума пенсионера в </w:t>
            </w:r>
            <w:proofErr w:type="spellStart"/>
            <w:proofErr w:type="gramStart"/>
            <w:r>
              <w:t>Примор-ском</w:t>
            </w:r>
            <w:proofErr w:type="spellEnd"/>
            <w:proofErr w:type="gramEnd"/>
            <w:r>
              <w:t xml:space="preserve"> крае на 2018 год"</w:t>
            </w:r>
          </w:p>
          <w:p w:rsidR="000B3FB2" w:rsidRPr="006F66A8" w:rsidRDefault="000B3FB2" w:rsidP="0094344A">
            <w:pPr>
              <w:ind w:left="-108"/>
              <w:jc w:val="both"/>
            </w:pPr>
          </w:p>
        </w:tc>
      </w:tr>
    </w:tbl>
    <w:p w:rsidR="006F66A8" w:rsidRDefault="006F66A8" w:rsidP="006F66A8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6F66A8" w:rsidRPr="00A84D7E" w:rsidRDefault="006F66A8" w:rsidP="006F66A8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6F66A8" w:rsidRDefault="006F66A8" w:rsidP="006F66A8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6F66A8" w:rsidRPr="00A84D7E" w:rsidRDefault="006F66A8" w:rsidP="006F66A8">
      <w:pPr>
        <w:pStyle w:val="2"/>
        <w:spacing w:after="0" w:line="240" w:lineRule="auto"/>
        <w:jc w:val="both"/>
        <w:rPr>
          <w:sz w:val="28"/>
          <w:szCs w:val="28"/>
        </w:rPr>
      </w:pPr>
    </w:p>
    <w:p w:rsidR="006F66A8" w:rsidRPr="00562DE7" w:rsidRDefault="006F66A8" w:rsidP="006F66A8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1B3583">
        <w:rPr>
          <w:szCs w:val="26"/>
        </w:rPr>
        <w:t xml:space="preserve">О </w:t>
      </w:r>
      <w:r>
        <w:t>величине прожиточного минимума пенсионера в Приморском крае на 2018 год</w:t>
      </w:r>
      <w:r>
        <w:rPr>
          <w:szCs w:val="26"/>
        </w:rPr>
        <w:t xml:space="preserve">" </w:t>
      </w:r>
      <w:r w:rsidRPr="00562DE7">
        <w:rPr>
          <w:szCs w:val="28"/>
        </w:rPr>
        <w:t>в первом чтении.</w:t>
      </w:r>
    </w:p>
    <w:p w:rsidR="006F66A8" w:rsidRDefault="006F66A8" w:rsidP="006F66A8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F66A8" w:rsidRPr="00562DE7" w:rsidRDefault="006F66A8" w:rsidP="006F66A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6F66A8" w:rsidRPr="00A84D7E" w:rsidRDefault="006F66A8" w:rsidP="006F66A8">
      <w:pPr>
        <w:ind w:firstLine="900"/>
        <w:rPr>
          <w:szCs w:val="28"/>
        </w:rPr>
      </w:pPr>
    </w:p>
    <w:p w:rsidR="006F66A8" w:rsidRPr="00562DE7" w:rsidRDefault="006F66A8" w:rsidP="006F66A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6F66A8" w:rsidRDefault="006F66A8" w:rsidP="006F66A8">
      <w:pPr>
        <w:ind w:firstLine="900"/>
        <w:rPr>
          <w:szCs w:val="28"/>
        </w:rPr>
      </w:pPr>
    </w:p>
    <w:p w:rsidR="006F66A8" w:rsidRDefault="006F66A8" w:rsidP="006F66A8">
      <w:pPr>
        <w:ind w:firstLine="900"/>
        <w:rPr>
          <w:szCs w:val="28"/>
        </w:rPr>
      </w:pPr>
    </w:p>
    <w:p w:rsidR="006F66A8" w:rsidRPr="00A84D7E" w:rsidRDefault="006F66A8" w:rsidP="006F66A8">
      <w:pPr>
        <w:ind w:firstLine="900"/>
        <w:rPr>
          <w:szCs w:val="28"/>
        </w:rPr>
      </w:pPr>
    </w:p>
    <w:p w:rsidR="006F66A8" w:rsidRDefault="006F66A8" w:rsidP="006F66A8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6F66A8" w:rsidRPr="00A84D7E" w:rsidRDefault="006F66A8" w:rsidP="006F66A8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6F66A8" w:rsidRPr="00562DE7" w:rsidRDefault="006F66A8" w:rsidP="006F66A8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F17" w:rsidRDefault="00E30F17">
      <w:r>
        <w:separator/>
      </w:r>
    </w:p>
  </w:endnote>
  <w:endnote w:type="continuationSeparator" w:id="0">
    <w:p w:rsidR="00E30F17" w:rsidRDefault="00E3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F17" w:rsidRDefault="00E30F17">
      <w:r>
        <w:separator/>
      </w:r>
    </w:p>
  </w:footnote>
  <w:footnote w:type="continuationSeparator" w:id="0">
    <w:p w:rsidR="00E30F17" w:rsidRDefault="00E30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6A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66A8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0F1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F66A8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6F66A8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2017-10-25T05:05:00Z</cp:lastPrinted>
  <dcterms:created xsi:type="dcterms:W3CDTF">2017-10-25T05:04:00Z</dcterms:created>
  <dcterms:modified xsi:type="dcterms:W3CDTF">2017-10-25T05:05:00Z</dcterms:modified>
</cp:coreProperties>
</file>