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804305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B6E7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B6E7E"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B6E7E" w:rsidRPr="00FB6E7E">
              <w:rPr>
                <w:szCs w:val="28"/>
              </w:rPr>
              <w:t>513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B6E7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B6E7E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8651A4">
              <w:rPr>
                <w:szCs w:val="28"/>
              </w:rPr>
              <w:t>"О внесении изменений в приложение к Закону Приморского края "О судебных участках и должностях мировых судей в Приморском крае"</w:t>
            </w:r>
          </w:p>
          <w:p w:rsidR="000B3FB2" w:rsidRPr="00FB6E7E" w:rsidRDefault="000B3FB2" w:rsidP="0094344A">
            <w:pPr>
              <w:ind w:left="-108"/>
              <w:jc w:val="both"/>
            </w:pPr>
          </w:p>
        </w:tc>
      </w:tr>
    </w:tbl>
    <w:p w:rsidR="00FB6E7E" w:rsidRDefault="00FB6E7E" w:rsidP="00FB6E7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FB6E7E" w:rsidRDefault="00FB6E7E" w:rsidP="00FB6E7E">
      <w:pPr>
        <w:pStyle w:val="a3"/>
        <w:tabs>
          <w:tab w:val="clear" w:pos="4153"/>
          <w:tab w:val="clear" w:pos="8306"/>
        </w:tabs>
      </w:pPr>
    </w:p>
    <w:p w:rsidR="00FB6E7E" w:rsidRDefault="00FB6E7E" w:rsidP="00FB6E7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B6E7E" w:rsidRDefault="00FB6E7E" w:rsidP="00FB6E7E"/>
    <w:p w:rsidR="00FB6E7E" w:rsidRDefault="00FB6E7E" w:rsidP="00FB6E7E">
      <w:pPr>
        <w:ind w:firstLine="720"/>
        <w:jc w:val="both"/>
      </w:pPr>
      <w:r>
        <w:t xml:space="preserve">1.Принять Закон Приморского края </w:t>
      </w:r>
      <w:r w:rsidRPr="008651A4">
        <w:rPr>
          <w:szCs w:val="28"/>
        </w:rPr>
        <w:t>"О внесении изменений в приложение к Закону Приморского края "О судебных участках и должностях мировых судей в Приморском крае"</w:t>
      </w:r>
      <w:r>
        <w:rPr>
          <w:szCs w:val="28"/>
        </w:rPr>
        <w:t>.</w:t>
      </w:r>
      <w:r>
        <w:t xml:space="preserve"> </w:t>
      </w:r>
    </w:p>
    <w:p w:rsidR="00FB6E7E" w:rsidRDefault="00FB6E7E" w:rsidP="00FB6E7E">
      <w:pPr>
        <w:ind w:firstLine="720"/>
        <w:jc w:val="both"/>
      </w:pPr>
    </w:p>
    <w:p w:rsidR="00FB6E7E" w:rsidRDefault="00FB6E7E" w:rsidP="00FB6E7E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FB6E7E" w:rsidRDefault="00FB6E7E" w:rsidP="00FB6E7E">
      <w:pPr>
        <w:ind w:firstLine="709"/>
        <w:jc w:val="both"/>
      </w:pPr>
    </w:p>
    <w:p w:rsidR="00FB6E7E" w:rsidRDefault="00FB6E7E" w:rsidP="00FB6E7E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FB6E7E" w:rsidRDefault="00FB6E7E" w:rsidP="00FB6E7E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FB6E7E" w:rsidRDefault="00FB6E7E" w:rsidP="00FB6E7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B6E7E" w:rsidRDefault="00FB6E7E" w:rsidP="00FB6E7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B6E7E" w:rsidRDefault="00FB6E7E" w:rsidP="00FB6E7E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B6E7E" w:rsidRDefault="00FB6E7E" w:rsidP="00FB6E7E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142C" w:rsidRDefault="0044142C">
      <w:r>
        <w:separator/>
      </w:r>
    </w:p>
  </w:endnote>
  <w:endnote w:type="continuationSeparator" w:id="0">
    <w:p w:rsidR="0044142C" w:rsidRDefault="00441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142C" w:rsidRDefault="0044142C">
      <w:r>
        <w:separator/>
      </w:r>
    </w:p>
  </w:footnote>
  <w:footnote w:type="continuationSeparator" w:id="0">
    <w:p w:rsidR="0044142C" w:rsidRDefault="004414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B6E7E"/>
    <w:rsid w:val="00057575"/>
    <w:rsid w:val="000B3FB2"/>
    <w:rsid w:val="000D628E"/>
    <w:rsid w:val="000E5228"/>
    <w:rsid w:val="00123119"/>
    <w:rsid w:val="00155F7F"/>
    <w:rsid w:val="003325F4"/>
    <w:rsid w:val="00392E21"/>
    <w:rsid w:val="0044142C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B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B6E7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2017-09-27T08:43:00Z</cp:lastPrinted>
  <dcterms:created xsi:type="dcterms:W3CDTF">2017-09-27T08:42:00Z</dcterms:created>
  <dcterms:modified xsi:type="dcterms:W3CDTF">2017-09-27T08:43:00Z</dcterms:modified>
</cp:coreProperties>
</file>