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31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75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75FC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75FC" w:rsidRPr="00D375FC">
              <w:rPr>
                <w:szCs w:val="28"/>
              </w:rPr>
              <w:t>512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75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75FC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8651A4">
              <w:rPr>
                <w:szCs w:val="28"/>
              </w:rPr>
              <w:t>"О внесении изменений в приложение к Закону</w:t>
            </w:r>
            <w:r>
              <w:rPr>
                <w:szCs w:val="28"/>
              </w:rPr>
              <w:t xml:space="preserve"> </w:t>
            </w:r>
            <w:proofErr w:type="spellStart"/>
            <w:proofErr w:type="gramStart"/>
            <w:r w:rsidRPr="008651A4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8651A4">
              <w:rPr>
                <w:szCs w:val="28"/>
              </w:rPr>
              <w:t>ского</w:t>
            </w:r>
            <w:proofErr w:type="spellEnd"/>
            <w:proofErr w:type="gramEnd"/>
            <w:r w:rsidRPr="008651A4">
              <w:rPr>
                <w:szCs w:val="28"/>
              </w:rPr>
              <w:t xml:space="preserve"> края "О судебных участках и должностях мировых судей в Приморском крае"</w:t>
            </w:r>
          </w:p>
          <w:p w:rsidR="000B3FB2" w:rsidRPr="00D375FC" w:rsidRDefault="000B3FB2" w:rsidP="0094344A">
            <w:pPr>
              <w:ind w:left="-108"/>
              <w:jc w:val="both"/>
            </w:pPr>
          </w:p>
        </w:tc>
      </w:tr>
    </w:tbl>
    <w:p w:rsidR="00D375FC" w:rsidRDefault="00D375FC" w:rsidP="00D375F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375FC" w:rsidRDefault="00D375FC" w:rsidP="00D375FC">
      <w:pPr>
        <w:pStyle w:val="a3"/>
        <w:tabs>
          <w:tab w:val="clear" w:pos="4153"/>
          <w:tab w:val="clear" w:pos="8306"/>
        </w:tabs>
      </w:pPr>
    </w:p>
    <w:p w:rsidR="00D375FC" w:rsidRDefault="00D375FC" w:rsidP="00D375F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375FC" w:rsidRDefault="00D375FC" w:rsidP="00D375FC"/>
    <w:p w:rsidR="00D375FC" w:rsidRDefault="00D375FC" w:rsidP="00D375FC">
      <w:pPr>
        <w:ind w:firstLine="720"/>
        <w:jc w:val="both"/>
      </w:pPr>
      <w:r>
        <w:t xml:space="preserve">1.Принять проект закона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 xml:space="preserve"> </w:t>
      </w:r>
      <w:r>
        <w:t xml:space="preserve">во втором чтении. </w:t>
      </w:r>
    </w:p>
    <w:p w:rsidR="00D375FC" w:rsidRDefault="00D375FC" w:rsidP="00D375FC">
      <w:pPr>
        <w:ind w:firstLine="720"/>
        <w:jc w:val="both"/>
      </w:pPr>
    </w:p>
    <w:p w:rsidR="00D375FC" w:rsidRDefault="00D375FC" w:rsidP="00D375FC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375FC" w:rsidRDefault="00D375FC" w:rsidP="00D375FC">
      <w:pPr>
        <w:ind w:firstLine="709"/>
        <w:jc w:val="both"/>
      </w:pPr>
    </w:p>
    <w:p w:rsidR="00D375FC" w:rsidRDefault="00D375FC" w:rsidP="00D375F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375FC" w:rsidRDefault="00D375FC" w:rsidP="00D375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75FC" w:rsidRDefault="00D375FC" w:rsidP="00D375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75FC" w:rsidRDefault="00D375FC" w:rsidP="00D375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75FC" w:rsidRDefault="00D375FC" w:rsidP="00D375F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375FC" w:rsidRDefault="00D375FC" w:rsidP="00D375F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4AE" w:rsidRDefault="006434AE">
      <w:r>
        <w:separator/>
      </w:r>
    </w:p>
  </w:endnote>
  <w:endnote w:type="continuationSeparator" w:id="0">
    <w:p w:rsidR="006434AE" w:rsidRDefault="0064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4AE" w:rsidRDefault="006434AE">
      <w:r>
        <w:separator/>
      </w:r>
    </w:p>
  </w:footnote>
  <w:footnote w:type="continuationSeparator" w:id="0">
    <w:p w:rsidR="006434AE" w:rsidRDefault="00643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75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434A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75F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75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2017-09-27T08:44:00Z</cp:lastPrinted>
  <dcterms:created xsi:type="dcterms:W3CDTF">2017-09-27T08:43:00Z</dcterms:created>
  <dcterms:modified xsi:type="dcterms:W3CDTF">2017-09-27T08:44:00Z</dcterms:modified>
</cp:coreProperties>
</file>