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03175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E23D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E23DE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E23DE" w:rsidRPr="004E23DE">
              <w:rPr>
                <w:szCs w:val="28"/>
              </w:rPr>
              <w:t>540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E23DE" w:rsidP="0094344A">
            <w:pPr>
              <w:ind w:left="-108"/>
              <w:jc w:val="both"/>
            </w:pPr>
            <w:r>
              <w:t xml:space="preserve">О внесении изменений в постановление Законодательного Собрания Приморского края </w:t>
            </w:r>
            <w:r>
              <w:br/>
              <w:t xml:space="preserve">от 13.07.2016 № 2614 "Об утверждении сметы расходов Законодательного Собрания Приморского края на 2017 год и плановый период 2018 и </w:t>
            </w:r>
            <w:r>
              <w:br/>
              <w:t>2019 годов"</w:t>
            </w:r>
          </w:p>
          <w:p w:rsidR="000B3FB2" w:rsidRPr="004E23DE" w:rsidRDefault="000B3FB2" w:rsidP="0094344A">
            <w:pPr>
              <w:ind w:left="-108"/>
              <w:jc w:val="both"/>
            </w:pPr>
          </w:p>
        </w:tc>
      </w:tr>
    </w:tbl>
    <w:p w:rsidR="004E23DE" w:rsidRDefault="004E23DE" w:rsidP="004E23D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E23DE" w:rsidRDefault="004E23DE" w:rsidP="004E23DE">
      <w:pPr>
        <w:pStyle w:val="a3"/>
        <w:tabs>
          <w:tab w:val="clear" w:pos="4153"/>
          <w:tab w:val="clear" w:pos="8306"/>
        </w:tabs>
      </w:pPr>
    </w:p>
    <w:p w:rsidR="004E23DE" w:rsidRDefault="004E23DE" w:rsidP="004E23D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E23DE" w:rsidRDefault="004E23DE" w:rsidP="004E23DE">
      <w:pPr>
        <w:pStyle w:val="a3"/>
        <w:tabs>
          <w:tab w:val="clear" w:pos="4153"/>
          <w:tab w:val="clear" w:pos="8306"/>
        </w:tabs>
      </w:pPr>
    </w:p>
    <w:p w:rsidR="004E23DE" w:rsidRDefault="004E23DE" w:rsidP="004E23DE">
      <w:pPr>
        <w:autoSpaceDE w:val="0"/>
        <w:autoSpaceDN w:val="0"/>
        <w:adjustRightInd w:val="0"/>
        <w:ind w:firstLine="709"/>
        <w:jc w:val="both"/>
      </w:pPr>
      <w:r>
        <w:t xml:space="preserve">1.Внести </w:t>
      </w:r>
      <w:r w:rsidRPr="0059627C">
        <w:t>в постановлени</w:t>
      </w:r>
      <w:r>
        <w:t>е</w:t>
      </w:r>
      <w:r w:rsidRPr="0059627C">
        <w:t xml:space="preserve"> Законодательного Собрания Приморского края</w:t>
      </w:r>
      <w:r>
        <w:t xml:space="preserve"> от 13</w:t>
      </w:r>
      <w:r w:rsidRPr="0080467E">
        <w:t>.07.201</w:t>
      </w:r>
      <w:r>
        <w:t>6</w:t>
      </w:r>
      <w:r w:rsidRPr="0080467E">
        <w:t xml:space="preserve"> № </w:t>
      </w:r>
      <w:r>
        <w:t>2614</w:t>
      </w:r>
      <w:r w:rsidRPr="0080467E">
        <w:t xml:space="preserve"> "</w:t>
      </w:r>
      <w:r>
        <w:t xml:space="preserve">Об утверждении сметы расходов Законодательного Собрания Приморского края на 2017 год и плановый период 2018 и 2019 годов" (Ведомости Законодательного Собрания Приморского края, 2016, </w:t>
      </w:r>
      <w:r w:rsidRPr="008F3411">
        <w:t>№ 1</w:t>
      </w:r>
      <w:r>
        <w:t>65</w:t>
      </w:r>
      <w:r w:rsidRPr="008F3411">
        <w:t xml:space="preserve">, стр. </w:t>
      </w:r>
      <w:r>
        <w:t xml:space="preserve">51; 2017, № 19, стр. 39, № 23, стр. 43, </w:t>
      </w:r>
      <w:r>
        <w:br/>
        <w:t xml:space="preserve">№ 33, стр. 4) следующие изменения: </w:t>
      </w:r>
    </w:p>
    <w:p w:rsidR="004E23DE" w:rsidRDefault="004E23DE" w:rsidP="004E23DE">
      <w:pPr>
        <w:autoSpaceDE w:val="0"/>
        <w:autoSpaceDN w:val="0"/>
        <w:adjustRightInd w:val="0"/>
        <w:ind w:right="-2" w:firstLine="709"/>
        <w:jc w:val="both"/>
      </w:pPr>
      <w:r>
        <w:t xml:space="preserve">смету расходов Законодательного Собрания Приморского края на </w:t>
      </w:r>
      <w:r>
        <w:br/>
        <w:t>2017 год и плановый период 2018 и 2019 годов изложить в следующей редакции:</w:t>
      </w:r>
    </w:p>
    <w:p w:rsidR="004E23DE" w:rsidRPr="00D03920" w:rsidRDefault="004E23DE" w:rsidP="004E23DE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>
        <w:t xml:space="preserve">                                                </w:t>
      </w:r>
      <w:r w:rsidRPr="00D03920">
        <w:rPr>
          <w:szCs w:val="28"/>
        </w:rPr>
        <w:t>"Утверждена</w:t>
      </w:r>
    </w:p>
    <w:p w:rsidR="004E23DE" w:rsidRPr="00D03920" w:rsidRDefault="004E23DE" w:rsidP="004E23DE">
      <w:pPr>
        <w:ind w:left="5954"/>
        <w:rPr>
          <w:szCs w:val="28"/>
        </w:rPr>
      </w:pPr>
      <w:r w:rsidRPr="00D03920">
        <w:rPr>
          <w:szCs w:val="28"/>
        </w:rPr>
        <w:t xml:space="preserve">постановлением </w:t>
      </w:r>
    </w:p>
    <w:p w:rsidR="004E23DE" w:rsidRPr="00D03920" w:rsidRDefault="004E23DE" w:rsidP="004E23DE">
      <w:pPr>
        <w:ind w:left="5954" w:right="-285"/>
        <w:rPr>
          <w:szCs w:val="28"/>
        </w:rPr>
      </w:pPr>
      <w:r w:rsidRPr="00D03920">
        <w:rPr>
          <w:szCs w:val="28"/>
        </w:rPr>
        <w:t xml:space="preserve">Законодательного Собрания </w:t>
      </w:r>
      <w:r>
        <w:rPr>
          <w:szCs w:val="28"/>
        </w:rPr>
        <w:br/>
      </w:r>
      <w:r w:rsidRPr="00D03920">
        <w:rPr>
          <w:szCs w:val="28"/>
        </w:rPr>
        <w:t>Приморского края</w:t>
      </w:r>
    </w:p>
    <w:p w:rsidR="004E23DE" w:rsidRDefault="004E23DE" w:rsidP="004E23DE">
      <w:pPr>
        <w:ind w:left="5954"/>
        <w:rPr>
          <w:szCs w:val="28"/>
        </w:rPr>
      </w:pPr>
      <w:r>
        <w:rPr>
          <w:szCs w:val="28"/>
        </w:rPr>
        <w:t>от 13</w:t>
      </w:r>
      <w:r w:rsidRPr="00D03920">
        <w:rPr>
          <w:szCs w:val="28"/>
        </w:rPr>
        <w:t>.07.201</w:t>
      </w:r>
      <w:r>
        <w:rPr>
          <w:szCs w:val="28"/>
        </w:rPr>
        <w:t>6</w:t>
      </w:r>
      <w:r w:rsidRPr="00D03920">
        <w:rPr>
          <w:szCs w:val="28"/>
        </w:rPr>
        <w:t xml:space="preserve"> № </w:t>
      </w:r>
      <w:r>
        <w:rPr>
          <w:szCs w:val="28"/>
        </w:rPr>
        <w:t>2614</w:t>
      </w:r>
    </w:p>
    <w:p w:rsidR="004E23DE" w:rsidRPr="00D03920" w:rsidRDefault="004E23DE" w:rsidP="004E23DE">
      <w:pPr>
        <w:ind w:left="5954"/>
        <w:rPr>
          <w:szCs w:val="28"/>
        </w:rPr>
      </w:pPr>
    </w:p>
    <w:p w:rsidR="004E23DE" w:rsidRDefault="004E23DE" w:rsidP="004E23DE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D03920">
        <w:rPr>
          <w:szCs w:val="28"/>
        </w:rPr>
        <w:t xml:space="preserve">Смета расходов Законодательного Собрания Приморского края </w:t>
      </w:r>
      <w:r>
        <w:rPr>
          <w:szCs w:val="28"/>
        </w:rPr>
        <w:br/>
      </w:r>
      <w:r w:rsidRPr="00D03920">
        <w:rPr>
          <w:szCs w:val="28"/>
        </w:rPr>
        <w:t>на 201</w:t>
      </w:r>
      <w:r>
        <w:rPr>
          <w:szCs w:val="28"/>
        </w:rPr>
        <w:t>7</w:t>
      </w:r>
      <w:r w:rsidRPr="00D03920">
        <w:rPr>
          <w:szCs w:val="28"/>
        </w:rPr>
        <w:t xml:space="preserve"> год </w:t>
      </w:r>
      <w:r w:rsidRPr="00DB766D">
        <w:rPr>
          <w:szCs w:val="28"/>
        </w:rPr>
        <w:t>и плановый период 2018 и 2019 годов</w:t>
      </w:r>
    </w:p>
    <w:p w:rsidR="004E23DE" w:rsidRDefault="004E23DE" w:rsidP="004E23DE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4E23DE" w:rsidRDefault="004E23DE" w:rsidP="004E23DE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4E23DE" w:rsidRDefault="004E23DE" w:rsidP="004E23DE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4E23DE" w:rsidRDefault="004E23DE" w:rsidP="004E23DE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4E23DE" w:rsidRDefault="004E23DE" w:rsidP="004E23DE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tbl>
      <w:tblPr>
        <w:tblW w:w="9923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7"/>
        <w:gridCol w:w="704"/>
        <w:gridCol w:w="755"/>
        <w:gridCol w:w="1352"/>
        <w:gridCol w:w="586"/>
        <w:gridCol w:w="843"/>
        <w:gridCol w:w="1247"/>
        <w:gridCol w:w="1275"/>
        <w:gridCol w:w="1134"/>
      </w:tblGrid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444"/>
        </w:trPr>
        <w:tc>
          <w:tcPr>
            <w:tcW w:w="20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lastRenderedPageBreak/>
              <w:t xml:space="preserve">Наименование </w:t>
            </w:r>
            <w:r w:rsidRPr="00B75C41">
              <w:rPr>
                <w:sz w:val="24"/>
                <w:szCs w:val="24"/>
              </w:rPr>
              <w:br/>
              <w:t>показателя</w:t>
            </w:r>
          </w:p>
        </w:tc>
        <w:tc>
          <w:tcPr>
            <w:tcW w:w="4240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24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Сумма на 2017 год,</w:t>
            </w:r>
          </w:p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Плановый период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3739"/>
        </w:trPr>
        <w:tc>
          <w:tcPr>
            <w:tcW w:w="20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75C41">
              <w:rPr>
                <w:sz w:val="24"/>
                <w:szCs w:val="24"/>
              </w:rPr>
              <w:t>ве</w:t>
            </w:r>
            <w:proofErr w:type="spellEnd"/>
            <w:r w:rsidRPr="00B75C41">
              <w:rPr>
                <w:sz w:val="24"/>
                <w:szCs w:val="24"/>
              </w:rPr>
              <w:t>-дом</w:t>
            </w:r>
            <w:proofErr w:type="gramEnd"/>
            <w:r w:rsidRPr="00B75C41">
              <w:rPr>
                <w:sz w:val="24"/>
                <w:szCs w:val="24"/>
              </w:rPr>
              <w:t>-</w:t>
            </w:r>
          </w:p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75C41">
              <w:rPr>
                <w:sz w:val="24"/>
                <w:szCs w:val="24"/>
              </w:rPr>
              <w:t>ство</w:t>
            </w:r>
            <w:proofErr w:type="spellEnd"/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75C41">
              <w:rPr>
                <w:sz w:val="24"/>
                <w:szCs w:val="24"/>
              </w:rPr>
              <w:t>раз-дел</w:t>
            </w:r>
            <w:proofErr w:type="gramEnd"/>
            <w:r w:rsidRPr="00B75C41">
              <w:rPr>
                <w:sz w:val="24"/>
                <w:szCs w:val="24"/>
              </w:rPr>
              <w:t>, под-раз-дел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целевая</w:t>
            </w:r>
          </w:p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статья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вид рас-хо-</w:t>
            </w:r>
            <w:proofErr w:type="spellStart"/>
            <w:r w:rsidRPr="00B75C41">
              <w:rPr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75C41">
              <w:rPr>
                <w:sz w:val="24"/>
                <w:szCs w:val="24"/>
              </w:rPr>
              <w:t>клас-сифи-кация</w:t>
            </w:r>
            <w:proofErr w:type="spellEnd"/>
            <w:r w:rsidRPr="00B75C41">
              <w:rPr>
                <w:sz w:val="24"/>
                <w:szCs w:val="24"/>
              </w:rPr>
              <w:t xml:space="preserve"> </w:t>
            </w:r>
            <w:proofErr w:type="gramStart"/>
            <w:r w:rsidRPr="00B75C41">
              <w:rPr>
                <w:sz w:val="24"/>
                <w:szCs w:val="24"/>
              </w:rPr>
              <w:t>опера-</w:t>
            </w:r>
            <w:proofErr w:type="spellStart"/>
            <w:r w:rsidRPr="00B75C41">
              <w:rPr>
                <w:sz w:val="24"/>
                <w:szCs w:val="24"/>
              </w:rPr>
              <w:t>ций</w:t>
            </w:r>
            <w:proofErr w:type="spellEnd"/>
            <w:proofErr w:type="gramEnd"/>
            <w:r w:rsidRPr="00B75C41">
              <w:rPr>
                <w:sz w:val="24"/>
                <w:szCs w:val="24"/>
              </w:rPr>
              <w:t xml:space="preserve"> сек-тора </w:t>
            </w:r>
            <w:proofErr w:type="spellStart"/>
            <w:r w:rsidRPr="00B75C41">
              <w:rPr>
                <w:sz w:val="24"/>
                <w:szCs w:val="24"/>
              </w:rPr>
              <w:t>госу</w:t>
            </w:r>
            <w:proofErr w:type="spellEnd"/>
            <w:r w:rsidRPr="00B75C41">
              <w:rPr>
                <w:sz w:val="24"/>
                <w:szCs w:val="24"/>
              </w:rPr>
              <w:t>-дар-</w:t>
            </w:r>
            <w:proofErr w:type="spellStart"/>
            <w:r w:rsidRPr="00B75C41">
              <w:rPr>
                <w:sz w:val="24"/>
                <w:szCs w:val="24"/>
              </w:rPr>
              <w:t>ствен</w:t>
            </w:r>
            <w:proofErr w:type="spellEnd"/>
            <w:r w:rsidRPr="00B75C41">
              <w:rPr>
                <w:sz w:val="24"/>
                <w:szCs w:val="24"/>
              </w:rPr>
              <w:t>-</w:t>
            </w:r>
            <w:proofErr w:type="spellStart"/>
            <w:r w:rsidRPr="00B75C41">
              <w:rPr>
                <w:sz w:val="24"/>
                <w:szCs w:val="24"/>
              </w:rPr>
              <w:t>ного</w:t>
            </w:r>
            <w:proofErr w:type="spellEnd"/>
            <w:r w:rsidRPr="00B75C41">
              <w:rPr>
                <w:sz w:val="24"/>
                <w:szCs w:val="24"/>
              </w:rPr>
              <w:t xml:space="preserve"> управ-</w:t>
            </w:r>
            <w:proofErr w:type="spellStart"/>
            <w:r w:rsidRPr="00B75C41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124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сумма на 2018 год,</w:t>
            </w:r>
          </w:p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сумма на 2019 год,</w:t>
            </w:r>
          </w:p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4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40"/>
              <w:ind w:right="-7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Оплата труда и начисления на выплаты 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 xml:space="preserve">351 </w:t>
            </w:r>
            <w:r>
              <w:rPr>
                <w:b/>
                <w:sz w:val="24"/>
                <w:szCs w:val="24"/>
              </w:rPr>
              <w:t>733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357 559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357 559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6</w:t>
            </w:r>
            <w:r w:rsidRPr="00A25EE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467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218 780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218 780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9999910040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3 116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3 077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3 077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 xml:space="preserve">47 </w:t>
            </w:r>
            <w:r>
              <w:rPr>
                <w:sz w:val="24"/>
                <w:szCs w:val="24"/>
              </w:rPr>
              <w:t>129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47 236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47 236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A25EE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</w:t>
            </w:r>
            <w:r w:rsidRPr="00A25EEC">
              <w:rPr>
                <w:sz w:val="24"/>
                <w:szCs w:val="24"/>
              </w:rPr>
              <w:t>68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3 744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3 744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tabs>
                <w:tab w:val="left" w:pos="1510"/>
              </w:tabs>
              <w:autoSpaceDE w:val="0"/>
              <w:autoSpaceDN w:val="0"/>
              <w:adjustRightInd w:val="0"/>
              <w:spacing w:after="30"/>
              <w:ind w:right="-61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3 456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3 456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3 456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151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tabs>
                <w:tab w:val="left" w:pos="1510"/>
              </w:tabs>
              <w:autoSpaceDE w:val="0"/>
              <w:autoSpaceDN w:val="0"/>
              <w:adjustRightInd w:val="0"/>
              <w:spacing w:after="20"/>
              <w:ind w:right="-61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Начисления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B75C41">
              <w:rPr>
                <w:sz w:val="24"/>
                <w:szCs w:val="24"/>
              </w:rPr>
              <w:t>выплаты</w:t>
            </w:r>
            <w:r>
              <w:rPr>
                <w:sz w:val="24"/>
                <w:szCs w:val="24"/>
              </w:rPr>
              <w:t xml:space="preserve"> </w:t>
            </w:r>
          </w:p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30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 xml:space="preserve">64 </w:t>
            </w:r>
            <w:r>
              <w:rPr>
                <w:sz w:val="24"/>
                <w:szCs w:val="24"/>
              </w:rPr>
              <w:t>0</w:t>
            </w:r>
            <w:r w:rsidRPr="00A25EEC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66 072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66 072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Default="004E23DE" w:rsidP="009565DF">
            <w:pPr>
              <w:tabs>
                <w:tab w:val="left" w:pos="1510"/>
              </w:tabs>
              <w:autoSpaceDE w:val="0"/>
              <w:autoSpaceDN w:val="0"/>
              <w:adjustRightInd w:val="0"/>
              <w:spacing w:after="20"/>
              <w:ind w:right="-61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Начисления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на выплаты</w:t>
            </w:r>
            <w:r>
              <w:rPr>
                <w:sz w:val="24"/>
                <w:szCs w:val="24"/>
              </w:rPr>
              <w:t xml:space="preserve"> </w:t>
            </w:r>
          </w:p>
          <w:p w:rsidR="004E23DE" w:rsidRPr="00B75C41" w:rsidRDefault="004E23DE" w:rsidP="009565DF">
            <w:pPr>
              <w:tabs>
                <w:tab w:val="left" w:pos="1510"/>
              </w:tabs>
              <w:autoSpaceDE w:val="0"/>
              <w:autoSpaceDN w:val="0"/>
              <w:adjustRightInd w:val="0"/>
              <w:spacing w:after="30"/>
              <w:ind w:right="-610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9999910040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929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929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tabs>
                <w:tab w:val="left" w:pos="1510"/>
              </w:tabs>
              <w:autoSpaceDE w:val="0"/>
              <w:autoSpaceDN w:val="0"/>
              <w:adjustRightInd w:val="0"/>
              <w:ind w:right="-61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Начисления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на выплаты</w:t>
            </w:r>
          </w:p>
          <w:p w:rsidR="004E23DE" w:rsidRPr="00B75C41" w:rsidRDefault="004E23DE" w:rsidP="009565DF">
            <w:pPr>
              <w:tabs>
                <w:tab w:val="left" w:pos="1510"/>
              </w:tabs>
              <w:autoSpaceDE w:val="0"/>
              <w:autoSpaceDN w:val="0"/>
              <w:adjustRightInd w:val="0"/>
              <w:spacing w:after="20"/>
              <w:ind w:right="-610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14 2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14 265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14 265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4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1</w:t>
            </w:r>
            <w:r w:rsidRPr="00A25EE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229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71 434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71 434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Услуги связи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 xml:space="preserve">6 </w:t>
            </w:r>
            <w:r>
              <w:rPr>
                <w:sz w:val="24"/>
                <w:szCs w:val="24"/>
              </w:rPr>
              <w:t>3</w:t>
            </w:r>
            <w:r w:rsidRPr="00A25EEC">
              <w:rPr>
                <w:sz w:val="24"/>
                <w:szCs w:val="24"/>
              </w:rPr>
              <w:t>46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6 846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6 846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Транспортные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9 500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9 500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9 500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Коммунальные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 xml:space="preserve">3 </w:t>
            </w:r>
            <w:r>
              <w:rPr>
                <w:sz w:val="24"/>
                <w:szCs w:val="24"/>
              </w:rPr>
              <w:t>2</w:t>
            </w:r>
            <w:r w:rsidRPr="00A25EEC">
              <w:rPr>
                <w:sz w:val="24"/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3 500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Арендная плата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за пользование имуществом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224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A25EE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13 040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13 040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Работы, услуги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по содержанию имущества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7 128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Работы, услуги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по содержанию имущества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Pr="00A25EE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17 561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17 561</w:t>
            </w:r>
          </w:p>
        </w:tc>
      </w:tr>
    </w:tbl>
    <w:p w:rsidR="004E23DE" w:rsidRDefault="004E23DE">
      <w:bookmarkStart w:id="0" w:name="_GoBack"/>
      <w:bookmarkEnd w:id="0"/>
    </w:p>
    <w:tbl>
      <w:tblPr>
        <w:tblW w:w="9923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7"/>
        <w:gridCol w:w="704"/>
        <w:gridCol w:w="755"/>
        <w:gridCol w:w="1352"/>
        <w:gridCol w:w="586"/>
        <w:gridCol w:w="843"/>
        <w:gridCol w:w="1247"/>
        <w:gridCol w:w="1275"/>
        <w:gridCol w:w="1134"/>
      </w:tblGrid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57027D" w:rsidRDefault="004E23DE" w:rsidP="009565DF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57027D" w:rsidRDefault="004E23DE" w:rsidP="009565DF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57027D" w:rsidRDefault="004E23DE" w:rsidP="009565DF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57027D" w:rsidRDefault="004E23DE" w:rsidP="009565DF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4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57027D" w:rsidRDefault="004E23DE" w:rsidP="009565DF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57027D" w:rsidRDefault="004E23DE" w:rsidP="009565DF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A25EEC" w:rsidRDefault="004E23DE" w:rsidP="009565DF">
            <w:pPr>
              <w:jc w:val="center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A25EEC" w:rsidRDefault="004E23DE" w:rsidP="009565DF">
            <w:pPr>
              <w:jc w:val="center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23DE" w:rsidRPr="00A25EEC" w:rsidRDefault="004E23DE" w:rsidP="009565DF">
            <w:pPr>
              <w:jc w:val="center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9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A25EEC">
              <w:rPr>
                <w:sz w:val="24"/>
                <w:szCs w:val="24"/>
              </w:rPr>
              <w:t xml:space="preserve"> 420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16 711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16 711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 xml:space="preserve">3 </w:t>
            </w:r>
            <w:r>
              <w:rPr>
                <w:sz w:val="24"/>
                <w:szCs w:val="24"/>
              </w:rPr>
              <w:t>421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3 282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3 282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9999920020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494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494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494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9999921790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500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2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290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16 765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17 521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17 521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290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3 065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3 821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3 821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360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290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11 700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11 700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11 700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851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290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1 100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1 100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1 100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852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290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900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900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2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Поступление нефинансовых активов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300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ind w:left="-125" w:hanging="125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  <w:r w:rsidRPr="00A25EE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873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ind w:left="-125" w:hanging="125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34 086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ind w:left="-125" w:hanging="125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34 086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Увеличение стоимости основных средств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310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ind w:hanging="267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A25EE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  <w:r w:rsidRPr="00A25EEC">
              <w:rPr>
                <w:sz w:val="24"/>
                <w:szCs w:val="24"/>
              </w:rPr>
              <w:t>36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ind w:hanging="267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9 264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ind w:hanging="267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9 264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Увеличение стоимости материальных запасов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340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A25EE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637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24 822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24 822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2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36 000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36 000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36 000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1201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</w:t>
            </w:r>
            <w:r>
              <w:rPr>
                <w:sz w:val="24"/>
                <w:szCs w:val="24"/>
              </w:rPr>
              <w:t>98770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15 400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15 400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15 400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1202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</w:t>
            </w:r>
            <w:r>
              <w:rPr>
                <w:sz w:val="24"/>
                <w:szCs w:val="24"/>
              </w:rPr>
              <w:t>98770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20 600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20 600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20 600</w:t>
            </w:r>
          </w:p>
        </w:tc>
      </w:tr>
      <w:tr w:rsidR="004E23DE" w:rsidRPr="00B75C41" w:rsidTr="009565D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spacing w:after="2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B75C41" w:rsidRDefault="004E23DE" w:rsidP="009565D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ind w:left="-125" w:right="7" w:hanging="142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516 600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516 600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23DE" w:rsidRPr="00A25EEC" w:rsidRDefault="004E23DE" w:rsidP="009565DF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516 600</w:t>
            </w:r>
          </w:p>
        </w:tc>
      </w:tr>
    </w:tbl>
    <w:p w:rsidR="004E23DE" w:rsidRDefault="004E23DE" w:rsidP="004E23DE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4E23DE" w:rsidRPr="00BB67BD" w:rsidRDefault="004E23DE" w:rsidP="004E23DE">
      <w:pPr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BB67BD">
        <w:rPr>
          <w:szCs w:val="28"/>
        </w:rPr>
        <w:t>2.Настоящее постановление вступает в силу со дня его принятия.</w:t>
      </w:r>
    </w:p>
    <w:p w:rsidR="004E23DE" w:rsidRPr="00BB67BD" w:rsidRDefault="004E23DE" w:rsidP="004E23DE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4E23DE" w:rsidRPr="00BB67BD" w:rsidRDefault="004E23DE" w:rsidP="004E23DE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4E23DE" w:rsidRPr="00BB67BD" w:rsidRDefault="004E23DE" w:rsidP="004E23DE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4E23DE" w:rsidRPr="00BB67BD" w:rsidRDefault="004E23DE" w:rsidP="004E23DE">
      <w:pPr>
        <w:autoSpaceDE w:val="0"/>
        <w:autoSpaceDN w:val="0"/>
        <w:adjustRightInd w:val="0"/>
        <w:outlineLvl w:val="0"/>
        <w:rPr>
          <w:szCs w:val="28"/>
        </w:rPr>
      </w:pPr>
      <w:r w:rsidRPr="00BB67BD">
        <w:rPr>
          <w:szCs w:val="28"/>
        </w:rPr>
        <w:t xml:space="preserve">Председатель </w:t>
      </w:r>
    </w:p>
    <w:p w:rsidR="004E23DE" w:rsidRDefault="004E23DE" w:rsidP="004E23DE">
      <w:pPr>
        <w:autoSpaceDE w:val="0"/>
        <w:autoSpaceDN w:val="0"/>
        <w:adjustRightInd w:val="0"/>
        <w:outlineLvl w:val="0"/>
        <w:rPr>
          <w:szCs w:val="28"/>
        </w:rPr>
      </w:pPr>
      <w:r w:rsidRPr="00BB67BD">
        <w:rPr>
          <w:szCs w:val="28"/>
        </w:rPr>
        <w:t xml:space="preserve">Законодательного Собрания           </w:t>
      </w:r>
      <w:r w:rsidRPr="00BB67BD">
        <w:rPr>
          <w:szCs w:val="28"/>
        </w:rPr>
        <w:tab/>
      </w:r>
      <w:r w:rsidRPr="00BB67BD">
        <w:rPr>
          <w:szCs w:val="28"/>
        </w:rPr>
        <w:tab/>
      </w:r>
      <w:r w:rsidRPr="00BB67BD">
        <w:rPr>
          <w:szCs w:val="28"/>
        </w:rPr>
        <w:tab/>
      </w:r>
      <w:r w:rsidRPr="00BB67BD">
        <w:rPr>
          <w:szCs w:val="28"/>
        </w:rPr>
        <w:tab/>
        <w:t xml:space="preserve">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4E23D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3DE" w:rsidRDefault="004E23DE">
      <w:r>
        <w:separator/>
      </w:r>
    </w:p>
  </w:endnote>
  <w:endnote w:type="continuationSeparator" w:id="0">
    <w:p w:rsidR="004E23DE" w:rsidRDefault="004E2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3DE" w:rsidRDefault="004E23DE">
      <w:r>
        <w:separator/>
      </w:r>
    </w:p>
  </w:footnote>
  <w:footnote w:type="continuationSeparator" w:id="0">
    <w:p w:rsidR="004E23DE" w:rsidRDefault="004E23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3DE" w:rsidRDefault="004E23D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3D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E23DE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E23D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E23D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3</TotalTime>
  <Pages>3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2017-09-27T05:32:00Z</dcterms:created>
  <dcterms:modified xsi:type="dcterms:W3CDTF">2017-09-27T05:36:00Z</dcterms:modified>
</cp:coreProperties>
</file>