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750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226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226C8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226C8" w:rsidRPr="00D226C8">
              <w:rPr>
                <w:szCs w:val="28"/>
              </w:rPr>
              <w:t>538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226C8" w:rsidP="0094344A">
            <w:pPr>
              <w:ind w:left="-108"/>
              <w:jc w:val="both"/>
            </w:pPr>
            <w:proofErr w:type="gramStart"/>
            <w:r w:rsidRPr="00D226C8">
              <w:t xml:space="preserve">О проекте закона Приморского края "О внесении изменения в  статью 19 Закона Приморского края "О Законодательном </w:t>
            </w:r>
            <w:proofErr w:type="spellStart"/>
            <w:r w:rsidRPr="00D226C8">
              <w:t>Собра</w:t>
            </w:r>
            <w:r>
              <w:t>-</w:t>
            </w:r>
            <w:r w:rsidRPr="00D226C8">
              <w:t>нии</w:t>
            </w:r>
            <w:proofErr w:type="spellEnd"/>
            <w:r w:rsidRPr="00D226C8"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D226C8" w:rsidRPr="00D226C8" w:rsidRDefault="00D226C8" w:rsidP="00D226C8">
      <w:pPr>
        <w:ind w:firstLine="709"/>
      </w:pPr>
      <w:r w:rsidRPr="00D226C8">
        <w:t>Законодательное Собрание Приморского края</w:t>
      </w:r>
    </w:p>
    <w:p w:rsidR="00D226C8" w:rsidRPr="00D226C8" w:rsidRDefault="00D226C8" w:rsidP="00D226C8"/>
    <w:p w:rsidR="00D226C8" w:rsidRPr="00D226C8" w:rsidRDefault="00D226C8" w:rsidP="00D226C8">
      <w:r w:rsidRPr="00D226C8">
        <w:t>ПОСТАНОВЛЯЕТ:</w:t>
      </w:r>
    </w:p>
    <w:p w:rsidR="00D226C8" w:rsidRPr="00D226C8" w:rsidRDefault="00D226C8" w:rsidP="00D226C8"/>
    <w:p w:rsidR="00D226C8" w:rsidRPr="00D226C8" w:rsidRDefault="00D226C8" w:rsidP="00D226C8">
      <w:pPr>
        <w:ind w:firstLine="709"/>
        <w:jc w:val="both"/>
      </w:pPr>
      <w:r w:rsidRPr="00D226C8">
        <w:t>1.Принять проект закона Приморского края "О внесении изменения в статью 19 Закона Приморского края "О Законодательном Собрании Приморского края" в первом чтении.</w:t>
      </w:r>
    </w:p>
    <w:p w:rsidR="00D226C8" w:rsidRPr="00D226C8" w:rsidRDefault="00D226C8" w:rsidP="00D226C8">
      <w:pPr>
        <w:ind w:firstLine="709"/>
        <w:jc w:val="both"/>
      </w:pPr>
    </w:p>
    <w:p w:rsidR="00D226C8" w:rsidRPr="00D226C8" w:rsidRDefault="00D226C8" w:rsidP="00D226C8">
      <w:pPr>
        <w:ind w:firstLine="709"/>
        <w:jc w:val="both"/>
      </w:pPr>
      <w:r w:rsidRPr="00D226C8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16 октября 2017 года.</w:t>
      </w:r>
    </w:p>
    <w:p w:rsidR="00D226C8" w:rsidRPr="00D226C8" w:rsidRDefault="00D226C8" w:rsidP="00D226C8">
      <w:pPr>
        <w:jc w:val="both"/>
      </w:pPr>
    </w:p>
    <w:p w:rsidR="00D226C8" w:rsidRPr="00D226C8" w:rsidRDefault="00D226C8" w:rsidP="00D226C8">
      <w:pPr>
        <w:ind w:firstLine="709"/>
        <w:jc w:val="both"/>
      </w:pPr>
      <w:r w:rsidRPr="00D226C8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226C8" w:rsidRPr="00D226C8" w:rsidRDefault="00D226C8" w:rsidP="00D226C8">
      <w:pPr>
        <w:ind w:firstLine="709"/>
        <w:jc w:val="both"/>
      </w:pPr>
    </w:p>
    <w:p w:rsidR="00D226C8" w:rsidRPr="00D226C8" w:rsidRDefault="00D226C8" w:rsidP="00D226C8">
      <w:pPr>
        <w:jc w:val="both"/>
      </w:pPr>
      <w:r w:rsidRPr="00D226C8">
        <w:tab/>
        <w:t>4.Настоящее постановление вступает в силу со дня его принятия.</w:t>
      </w:r>
    </w:p>
    <w:p w:rsidR="00D226C8" w:rsidRPr="00D226C8" w:rsidRDefault="00D226C8" w:rsidP="00D226C8">
      <w:pPr>
        <w:jc w:val="both"/>
      </w:pPr>
    </w:p>
    <w:p w:rsidR="00D226C8" w:rsidRPr="00D226C8" w:rsidRDefault="00D226C8" w:rsidP="00D226C8">
      <w:pPr>
        <w:jc w:val="both"/>
      </w:pPr>
    </w:p>
    <w:p w:rsidR="00D226C8" w:rsidRPr="00D226C8" w:rsidRDefault="00D226C8" w:rsidP="00D226C8">
      <w:pPr>
        <w:jc w:val="both"/>
      </w:pPr>
    </w:p>
    <w:p w:rsidR="00D226C8" w:rsidRPr="00D226C8" w:rsidRDefault="00D226C8" w:rsidP="00D226C8">
      <w:pPr>
        <w:jc w:val="both"/>
      </w:pPr>
      <w:r w:rsidRPr="00D226C8">
        <w:t>Председатель</w:t>
      </w:r>
    </w:p>
    <w:p w:rsidR="00D226C8" w:rsidRPr="00D226C8" w:rsidRDefault="00D226C8" w:rsidP="00D226C8">
      <w:pPr>
        <w:jc w:val="both"/>
      </w:pPr>
      <w:r w:rsidRPr="00D226C8">
        <w:t xml:space="preserve">Законодательного Собрания </w:t>
      </w:r>
      <w:r w:rsidRPr="00D226C8">
        <w:tab/>
      </w:r>
      <w:r w:rsidRPr="00D226C8">
        <w:tab/>
      </w:r>
      <w:r w:rsidRPr="00D226C8">
        <w:tab/>
      </w:r>
      <w:r w:rsidRPr="00D226C8">
        <w:tab/>
      </w:r>
      <w:r w:rsidRPr="00D226C8">
        <w:tab/>
      </w:r>
      <w:r w:rsidRPr="00D226C8">
        <w:tab/>
        <w:t xml:space="preserve">             А.И. Ролик</w:t>
      </w:r>
    </w:p>
    <w:p w:rsidR="00D226C8" w:rsidRPr="00D226C8" w:rsidRDefault="00D226C8" w:rsidP="00D226C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6C8" w:rsidRDefault="00D226C8">
      <w:r>
        <w:separator/>
      </w:r>
    </w:p>
  </w:endnote>
  <w:endnote w:type="continuationSeparator" w:id="0">
    <w:p w:rsidR="00D226C8" w:rsidRDefault="00D2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6C8" w:rsidRDefault="00D226C8">
      <w:r>
        <w:separator/>
      </w:r>
    </w:p>
  </w:footnote>
  <w:footnote w:type="continuationSeparator" w:id="0">
    <w:p w:rsidR="00D226C8" w:rsidRDefault="00D22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C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26C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2017-09-27T07:09:00Z</cp:lastPrinted>
  <dcterms:created xsi:type="dcterms:W3CDTF">2017-09-27T07:08:00Z</dcterms:created>
  <dcterms:modified xsi:type="dcterms:W3CDTF">2017-09-27T07:09:00Z</dcterms:modified>
</cp:coreProperties>
</file>